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38CC750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65722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4E245233" w:rsidR="00B33253" w:rsidRPr="004964EC" w:rsidRDefault="004964EC" w:rsidP="004964EC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="00940E64" w:rsidRPr="00940E64">
                              <w:rPr>
                                <w:b/>
                                <w:bCs/>
                                <w:szCs w:val="28"/>
                              </w:rPr>
                              <w:t>членов комиссии с правом решающего голоса, ответственных за ввод информации в задачу «Агитация» ГАС «Выборы»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51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" filled="f" stroked="f">
                <v:textbox inset="0,0,0,0">
                  <w:txbxContent>
                    <w:p w14:paraId="6BBEA4FA" w14:textId="4E245233" w:rsidR="00B33253" w:rsidRPr="004964EC" w:rsidRDefault="004964EC" w:rsidP="004964EC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964EC"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="00940E64" w:rsidRPr="00940E64">
                        <w:rPr>
                          <w:b/>
                          <w:bCs/>
                          <w:szCs w:val="28"/>
                        </w:rPr>
                        <w:t>членов комиссии с правом решающего голоса, ответственных за ввод информации в задачу «Агитация» ГАС «Выборы»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5942B08" w:rsidR="00975170" w:rsidRPr="00DF42F4" w:rsidRDefault="001049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2 июня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5942B08" w:rsidR="00975170" w:rsidRPr="00DF42F4" w:rsidRDefault="001049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2 июня </w:t>
                      </w:r>
                      <w:r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CD4832F" w:rsidR="00E75F24" w:rsidRPr="00DF42F4" w:rsidRDefault="0010497F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17354C">
                              <w:rPr>
                                <w:sz w:val="24"/>
                                <w:szCs w:val="24"/>
                              </w:rPr>
                              <w:t>9/0</w:t>
                            </w:r>
                            <w:r w:rsidR="00940E64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CD4832F" w:rsidR="00E75F24" w:rsidRPr="00DF42F4" w:rsidRDefault="0010497F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17354C">
                        <w:rPr>
                          <w:sz w:val="24"/>
                          <w:szCs w:val="24"/>
                        </w:rPr>
                        <w:t>9/0</w:t>
                      </w:r>
                      <w:r w:rsidR="00940E64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5C6699C" w14:textId="739C2233" w:rsidR="00940E64" w:rsidRDefault="00940E64" w:rsidP="00940E64">
      <w:pPr>
        <w:pStyle w:val="a7"/>
        <w:spacing w:line="360" w:lineRule="auto"/>
        <w:ind w:firstLine="709"/>
      </w:pPr>
      <w:r>
        <w:t>Р</w:t>
      </w:r>
      <w:r w:rsidRPr="00B4140A">
        <w:t xml:space="preserve">уководствуясь </w:t>
      </w:r>
      <w:r>
        <w:t xml:space="preserve">пунктом </w:t>
      </w:r>
      <w:r w:rsidRPr="00B4140A">
        <w:t>2.4 Регламента использования ГАС «Выборы» для контроля за соблюдением установленного порядка проведения предвыборной агитации, агитации при проведении референдума, утвержденного постановлением ЦИК России от 14.02.2013 №161/1192-6,</w:t>
      </w:r>
    </w:p>
    <w:p w14:paraId="47D8F86F" w14:textId="77777777" w:rsidR="00FC37FF" w:rsidRPr="00FC37FF" w:rsidRDefault="00FC37FF" w:rsidP="00940E64">
      <w:pPr>
        <w:pStyle w:val="a7"/>
        <w:spacing w:line="360" w:lineRule="auto"/>
        <w:ind w:firstLine="709"/>
        <w:rPr>
          <w:sz w:val="20"/>
        </w:rPr>
      </w:pPr>
    </w:p>
    <w:p w14:paraId="664D82B8" w14:textId="1F80DF3A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2E007855" w14:textId="77777777" w:rsidR="00FC37FF" w:rsidRPr="00FC37FF" w:rsidRDefault="00FC37FF" w:rsidP="00B51A80">
      <w:pPr>
        <w:pStyle w:val="a7"/>
        <w:spacing w:line="360" w:lineRule="auto"/>
        <w:jc w:val="center"/>
        <w:rPr>
          <w:sz w:val="20"/>
        </w:rPr>
      </w:pPr>
      <w:bookmarkStart w:id="0" w:name="_GoBack"/>
      <w:bookmarkEnd w:id="0"/>
    </w:p>
    <w:p w14:paraId="3C7E43F9" w14:textId="07704F07" w:rsidR="00940E64" w:rsidRPr="00B4140A" w:rsidRDefault="003B78EC" w:rsidP="00BD255C">
      <w:pPr>
        <w:pStyle w:val="a7"/>
        <w:numPr>
          <w:ilvl w:val="0"/>
          <w:numId w:val="1"/>
        </w:numPr>
        <w:tabs>
          <w:tab w:val="clear" w:pos="360"/>
          <w:tab w:val="num" w:pos="0"/>
        </w:tabs>
        <w:spacing w:line="360" w:lineRule="auto"/>
        <w:ind w:left="0" w:firstLine="709"/>
      </w:pPr>
      <w:r>
        <w:t>Назначить лиц, ответственных</w:t>
      </w:r>
      <w:r w:rsidR="00BD255C">
        <w:t xml:space="preserve"> </w:t>
      </w:r>
      <w:r w:rsidR="00BD255C" w:rsidRPr="00BD255C">
        <w:t>за ввод информации в задачу «Агитация» ГАС «Выборы»</w:t>
      </w:r>
      <w:r>
        <w:t>,</w:t>
      </w:r>
      <w:r w:rsidR="00BD255C">
        <w:t xml:space="preserve"> следующих членов территориальной избирательной комиссии Индустриального района города Перми с правом решающего голоса:</w:t>
      </w:r>
    </w:p>
    <w:p w14:paraId="12B4CDD7" w14:textId="208967FD" w:rsidR="00533226" w:rsidRDefault="00533226" w:rsidP="00533226">
      <w:pPr>
        <w:pStyle w:val="a7"/>
        <w:spacing w:line="360" w:lineRule="auto"/>
      </w:pPr>
      <w:r>
        <w:t xml:space="preserve">- </w:t>
      </w:r>
      <w:r w:rsidR="00A11567">
        <w:t>Давыдова Екатерина Андреевна</w:t>
      </w:r>
      <w:r>
        <w:t xml:space="preserve"> – </w:t>
      </w:r>
      <w:r w:rsidR="00A11567">
        <w:t>заместитель председателя</w:t>
      </w:r>
      <w:r>
        <w:t xml:space="preserve"> </w:t>
      </w:r>
      <w:r w:rsidRPr="00533226">
        <w:t>территориальной избирательной комиссии Инду</w:t>
      </w:r>
      <w:r>
        <w:t>стриального района города Перми;</w:t>
      </w:r>
    </w:p>
    <w:p w14:paraId="3D496302" w14:textId="11C370AF" w:rsidR="00533226" w:rsidRDefault="00533226" w:rsidP="00533226">
      <w:pPr>
        <w:pStyle w:val="a7"/>
        <w:spacing w:line="360" w:lineRule="auto"/>
      </w:pPr>
      <w:r>
        <w:t xml:space="preserve">- </w:t>
      </w:r>
      <w:r w:rsidR="007E28B8">
        <w:t>Дубровских Юлия Константиновна</w:t>
      </w:r>
      <w:r>
        <w:t>- член территориальной избирательной комиссии Индустриального района города Перми</w:t>
      </w:r>
      <w:r w:rsidR="00056BA4">
        <w:t>.</w:t>
      </w:r>
    </w:p>
    <w:p w14:paraId="11C6AC4B" w14:textId="6111E0F3" w:rsidR="00056BA4" w:rsidRDefault="00056BA4" w:rsidP="00533226">
      <w:pPr>
        <w:pStyle w:val="a7"/>
        <w:spacing w:line="360" w:lineRule="auto"/>
      </w:pPr>
      <w:r>
        <w:t xml:space="preserve">2. </w:t>
      </w:r>
      <w:r w:rsidR="003B78EC">
        <w:t>Признать утратившим силу решение комиссии от 22.06.2021 № 98/06-3 «</w:t>
      </w:r>
      <w:r w:rsidR="003B78EC" w:rsidRPr="003B78EC">
        <w:t>О назначении лиц ответственных за ввод информации в задачу «Агитация» ГАС «Выборы»</w:t>
      </w:r>
      <w:r w:rsidR="003B78EC">
        <w:t>».</w:t>
      </w:r>
    </w:p>
    <w:p w14:paraId="06650EB4" w14:textId="72175B0F" w:rsidR="00B51A80" w:rsidRDefault="00056BA4" w:rsidP="00533226">
      <w:pPr>
        <w:pStyle w:val="a7"/>
        <w:spacing w:line="360" w:lineRule="auto"/>
      </w:pPr>
      <w:r>
        <w:t xml:space="preserve">3. </w:t>
      </w:r>
      <w:r w:rsidR="00B51A80"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60FB5D7B" w:rsidR="00B51A80" w:rsidRDefault="00056BA4" w:rsidP="00B51A80">
      <w:pPr>
        <w:pStyle w:val="a7"/>
        <w:spacing w:line="360" w:lineRule="auto"/>
      </w:pPr>
      <w:r>
        <w:lastRenderedPageBreak/>
        <w:t xml:space="preserve">4. </w:t>
      </w:r>
      <w:r w:rsidR="00B51A80"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="00B51A80">
        <w:t>Фасхиеву</w:t>
      </w:r>
      <w:proofErr w:type="spellEnd"/>
      <w:r w:rsidR="00B51A80">
        <w:t xml:space="preserve"> Е.А.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4DF9F376" w14:textId="27009627" w:rsidR="00525A05" w:rsidRDefault="00525A05" w:rsidP="004964EC">
      <w:pPr>
        <w:pStyle w:val="a7"/>
        <w:spacing w:line="240" w:lineRule="auto"/>
        <w:ind w:firstLine="0"/>
        <w:rPr>
          <w:sz w:val="20"/>
        </w:rPr>
      </w:pPr>
    </w:p>
    <w:sectPr w:rsidR="00525A05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41B77" w14:textId="77777777" w:rsidR="00690BE2" w:rsidRDefault="00690BE2">
      <w:r>
        <w:separator/>
      </w:r>
    </w:p>
  </w:endnote>
  <w:endnote w:type="continuationSeparator" w:id="0">
    <w:p w14:paraId="4BDD75C7" w14:textId="77777777" w:rsidR="00690BE2" w:rsidRDefault="0069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9EE69" w14:textId="77777777" w:rsidR="00690BE2" w:rsidRDefault="00690BE2">
      <w:r>
        <w:separator/>
      </w:r>
    </w:p>
  </w:footnote>
  <w:footnote w:type="continuationSeparator" w:id="0">
    <w:p w14:paraId="10BB8EF0" w14:textId="77777777" w:rsidR="00690BE2" w:rsidRDefault="00690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A5F27A6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C37FF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02A98"/>
    <w:multiLevelType w:val="hybridMultilevel"/>
    <w:tmpl w:val="104EDC82"/>
    <w:lvl w:ilvl="0" w:tplc="84CACA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7BCE1E3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56BA4"/>
    <w:rsid w:val="00073498"/>
    <w:rsid w:val="00085DCE"/>
    <w:rsid w:val="000D0D54"/>
    <w:rsid w:val="000F1485"/>
    <w:rsid w:val="0010497F"/>
    <w:rsid w:val="00115836"/>
    <w:rsid w:val="001243E3"/>
    <w:rsid w:val="00137969"/>
    <w:rsid w:val="0017354C"/>
    <w:rsid w:val="001757B8"/>
    <w:rsid w:val="00191482"/>
    <w:rsid w:val="00192F8F"/>
    <w:rsid w:val="001A00FC"/>
    <w:rsid w:val="001A36DA"/>
    <w:rsid w:val="001B15BE"/>
    <w:rsid w:val="001B206D"/>
    <w:rsid w:val="001C1318"/>
    <w:rsid w:val="001E5DDA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B78EC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64EC"/>
    <w:rsid w:val="004A1B98"/>
    <w:rsid w:val="004B052C"/>
    <w:rsid w:val="004B1FC7"/>
    <w:rsid w:val="004E2451"/>
    <w:rsid w:val="004F3819"/>
    <w:rsid w:val="004F451C"/>
    <w:rsid w:val="00512D15"/>
    <w:rsid w:val="00524C40"/>
    <w:rsid w:val="00525A05"/>
    <w:rsid w:val="005276C9"/>
    <w:rsid w:val="00533226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0BE2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4981"/>
    <w:rsid w:val="00741EB1"/>
    <w:rsid w:val="00751328"/>
    <w:rsid w:val="00756AB6"/>
    <w:rsid w:val="00772DA0"/>
    <w:rsid w:val="007746C3"/>
    <w:rsid w:val="007C52A7"/>
    <w:rsid w:val="007E28B8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40E64"/>
    <w:rsid w:val="00975170"/>
    <w:rsid w:val="009E2B6B"/>
    <w:rsid w:val="009E37C7"/>
    <w:rsid w:val="00A102D5"/>
    <w:rsid w:val="00A11567"/>
    <w:rsid w:val="00A17511"/>
    <w:rsid w:val="00A26040"/>
    <w:rsid w:val="00A26FEB"/>
    <w:rsid w:val="00A320E6"/>
    <w:rsid w:val="00A337B6"/>
    <w:rsid w:val="00A45148"/>
    <w:rsid w:val="00A50B8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6EFB"/>
    <w:rsid w:val="00BC03E1"/>
    <w:rsid w:val="00BC66B0"/>
    <w:rsid w:val="00BC7D7A"/>
    <w:rsid w:val="00BD255C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15E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09D2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7F0B"/>
    <w:rsid w:val="00FC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9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</cp:revision>
  <cp:lastPrinted>2026-06-22T07:32:00Z</cp:lastPrinted>
  <dcterms:created xsi:type="dcterms:W3CDTF">2026-06-22T07:38:00Z</dcterms:created>
  <dcterms:modified xsi:type="dcterms:W3CDTF">2026-06-22T14:21:00Z</dcterms:modified>
</cp:coreProperties>
</file>