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343C439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0953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2BA159BB" w:rsidR="00B33253" w:rsidRPr="00B33253" w:rsidRDefault="00E15CD5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15CD5">
                              <w:rPr>
                                <w:b/>
                                <w:bCs/>
                                <w:szCs w:val="28"/>
                              </w:rPr>
                              <w:t xml:space="preserve">О Контрольно-ревизионной службе при территориальной избирательной комиссии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86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T3ntQIAALI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" filled="f" stroked="f">
                <v:textbox inset="0,0,0,0">
                  <w:txbxContent>
                    <w:p w14:paraId="6BBEA4FA" w14:textId="2BA159BB" w:rsidR="00B33253" w:rsidRPr="00B33253" w:rsidRDefault="00E15CD5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1" w:name="_GoBack"/>
                      <w:r w:rsidRPr="00E15CD5">
                        <w:rPr>
                          <w:b/>
                          <w:bCs/>
                          <w:szCs w:val="28"/>
                        </w:rPr>
                        <w:t xml:space="preserve">О Контрольно-ревизионной службе при территориальной избирательной комиссии </w:t>
                      </w:r>
                      <w:r>
                        <w:rPr>
                          <w:b/>
                          <w:bCs/>
                          <w:szCs w:val="28"/>
                        </w:rPr>
                        <w:t>Индустриального района города Перми</w:t>
                      </w:r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AFA8338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C431F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AFA8338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C431F8">
                        <w:rPr>
                          <w:sz w:val="24"/>
                          <w:szCs w:val="24"/>
                        </w:rPr>
                        <w:t>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E6FA5FC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90</w:t>
                            </w:r>
                            <w:r w:rsidR="00111939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8108FF"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  <w:bookmarkStart w:id="0" w:name="_GoBack"/>
                            <w:bookmarkEnd w:id="0"/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E6FA5FC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90</w:t>
                      </w:r>
                      <w:r w:rsidR="00111939">
                        <w:rPr>
                          <w:sz w:val="24"/>
                          <w:szCs w:val="24"/>
                        </w:rPr>
                        <w:t>/</w:t>
                      </w:r>
                      <w:r w:rsidR="008108FF">
                        <w:rPr>
                          <w:sz w:val="24"/>
                          <w:szCs w:val="24"/>
                        </w:rPr>
                        <w:t>22</w:t>
                      </w:r>
                      <w:bookmarkStart w:id="1" w:name="_GoBack"/>
                      <w:bookmarkEnd w:id="1"/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0859401" w14:textId="77777777" w:rsidR="004B1D22" w:rsidRDefault="004B1D22" w:rsidP="00B51A80">
      <w:pPr>
        <w:pStyle w:val="a7"/>
        <w:spacing w:line="360" w:lineRule="auto"/>
      </w:pPr>
    </w:p>
    <w:p w14:paraId="623F3ECD" w14:textId="77777777" w:rsidR="004B1D22" w:rsidRDefault="004B1D22" w:rsidP="00B51A80">
      <w:pPr>
        <w:pStyle w:val="a7"/>
        <w:spacing w:line="360" w:lineRule="auto"/>
      </w:pPr>
    </w:p>
    <w:p w14:paraId="612F1535" w14:textId="1B45DD15" w:rsidR="00B51A80" w:rsidRDefault="00E15CD5" w:rsidP="00B51A80">
      <w:pPr>
        <w:pStyle w:val="a7"/>
        <w:spacing w:line="360" w:lineRule="auto"/>
      </w:pPr>
      <w:r>
        <w:t xml:space="preserve">В </w:t>
      </w:r>
      <w:r w:rsidRPr="00E15CD5">
        <w:t>соответствии со статьей 60 Федерального закона от 12.06. 2002 № 67-ФЗ «Об основных гарантиях избирательных прав и права на участие в референдуме граждан Российской Федерации», статьей 59 Закона Пермского края от 11.05.2011 № 766-ПК «О выборах депутатов Законодательного Собрания Пермского края</w:t>
      </w:r>
      <w:r>
        <w:t xml:space="preserve"> и </w:t>
      </w:r>
      <w:r w:rsidR="002F445E">
        <w:t xml:space="preserve">статьей 62 </w:t>
      </w:r>
      <w:r w:rsidR="00DC41B0" w:rsidRPr="00DC41B0">
        <w:t>закона Пермского края от 09.11.2009 № 525-ПК «О выборах депутатов представительных органов муниципальных образований в Пермском крае</w:t>
      </w:r>
      <w:r w:rsidR="00DC41B0">
        <w:t>»,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>Комиссия р е ш а е т:</w:t>
      </w:r>
    </w:p>
    <w:p w14:paraId="58963112" w14:textId="31CDD4B0" w:rsidR="002F445E" w:rsidRDefault="00BB6EFB" w:rsidP="002F445E">
      <w:pPr>
        <w:pStyle w:val="a7"/>
        <w:spacing w:line="360" w:lineRule="auto"/>
      </w:pPr>
      <w:r>
        <w:t xml:space="preserve">1. </w:t>
      </w:r>
      <w:r w:rsidR="002F445E">
        <w:t>Назначить в состав контрольно-ревизионной службы при территориальной избирательной комиссии Индустриального района города Перми: членов территориальной избирательной комиссии с правом решающего голоса, специалистов государственных и иных органов, организаций и учреждений согласно Приложению.</w:t>
      </w:r>
    </w:p>
    <w:p w14:paraId="451C5249" w14:textId="74E18B53" w:rsidR="006B1581" w:rsidRDefault="002F445E" w:rsidP="002F445E">
      <w:pPr>
        <w:pStyle w:val="a7"/>
        <w:spacing w:line="360" w:lineRule="auto"/>
      </w:pPr>
      <w:r>
        <w:t xml:space="preserve">2. Признать </w:t>
      </w:r>
      <w:r w:rsidR="00C431F8">
        <w:t>утратившим силу решения</w:t>
      </w:r>
      <w:r w:rsidR="006B1581">
        <w:t xml:space="preserve"> комиссии </w:t>
      </w:r>
      <w:r w:rsidR="00C431F8">
        <w:t xml:space="preserve">от </w:t>
      </w:r>
      <w:r w:rsidR="009E3DB4">
        <w:t>12</w:t>
      </w:r>
      <w:r w:rsidR="00C431F8">
        <w:t>.0</w:t>
      </w:r>
      <w:r w:rsidR="009E3DB4">
        <w:t>7</w:t>
      </w:r>
      <w:r w:rsidR="00C431F8">
        <w:t>.202</w:t>
      </w:r>
      <w:r w:rsidR="009E3DB4">
        <w:t>3</w:t>
      </w:r>
      <w:r w:rsidR="00C431F8">
        <w:t xml:space="preserve"> № </w:t>
      </w:r>
      <w:r w:rsidR="009E3DB4">
        <w:t>23</w:t>
      </w:r>
      <w:r w:rsidR="00C431F8">
        <w:t>/0</w:t>
      </w:r>
      <w:r w:rsidR="009E3DB4">
        <w:t>2</w:t>
      </w:r>
      <w:r w:rsidR="00C431F8">
        <w:t xml:space="preserve"> «</w:t>
      </w:r>
      <w:r w:rsidR="009E3DB4" w:rsidRPr="009E3DB4">
        <w:t>Об утверждении состава контрольно-ревизионной службы при территориальной избирательной комиссии Индустриального района города Перми</w:t>
      </w:r>
      <w:r w:rsidR="00C431F8" w:rsidRPr="009E3DB4">
        <w:t>»</w:t>
      </w:r>
      <w:r w:rsidR="006B1581">
        <w:t>.</w:t>
      </w:r>
    </w:p>
    <w:p w14:paraId="06650EB4" w14:textId="63467F9A" w:rsidR="00B51A80" w:rsidRDefault="006B1581" w:rsidP="00B51A80">
      <w:pPr>
        <w:pStyle w:val="a7"/>
        <w:spacing w:line="360" w:lineRule="auto"/>
      </w:pPr>
      <w:r>
        <w:t xml:space="preserve">3.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045ADA3B" w:rsidR="00B51A80" w:rsidRDefault="006B1581" w:rsidP="00B51A80">
      <w:pPr>
        <w:pStyle w:val="a7"/>
        <w:spacing w:line="360" w:lineRule="auto"/>
      </w:pPr>
      <w:r>
        <w:lastRenderedPageBreak/>
        <w:t xml:space="preserve">4. </w:t>
      </w:r>
      <w:r w:rsidR="00B51A80"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Е.А.Фасхиева</w:t>
            </w:r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23878" w14:textId="77777777" w:rsidR="00956EE4" w:rsidRDefault="00956EE4">
      <w:r>
        <w:separator/>
      </w:r>
    </w:p>
  </w:endnote>
  <w:endnote w:type="continuationSeparator" w:id="0">
    <w:p w14:paraId="1DE1157B" w14:textId="77777777" w:rsidR="00956EE4" w:rsidRDefault="00956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90CB4" w14:textId="77777777" w:rsidR="00956EE4" w:rsidRDefault="00956EE4">
      <w:r>
        <w:separator/>
      </w:r>
    </w:p>
  </w:footnote>
  <w:footnote w:type="continuationSeparator" w:id="0">
    <w:p w14:paraId="78D10A00" w14:textId="77777777" w:rsidR="00956EE4" w:rsidRDefault="00956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D2F041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108FF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1939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E5DDA"/>
    <w:rsid w:val="001F22C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2F445E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D22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56F31"/>
    <w:rsid w:val="0057656A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E4EC0"/>
    <w:rsid w:val="008108FF"/>
    <w:rsid w:val="00811B95"/>
    <w:rsid w:val="00813760"/>
    <w:rsid w:val="0081478D"/>
    <w:rsid w:val="008338E7"/>
    <w:rsid w:val="00867F8C"/>
    <w:rsid w:val="00873008"/>
    <w:rsid w:val="0087573D"/>
    <w:rsid w:val="008858AC"/>
    <w:rsid w:val="008907E9"/>
    <w:rsid w:val="008A4039"/>
    <w:rsid w:val="008B44FB"/>
    <w:rsid w:val="008B5678"/>
    <w:rsid w:val="008C35AF"/>
    <w:rsid w:val="008F2EEE"/>
    <w:rsid w:val="008F37B9"/>
    <w:rsid w:val="00902D5C"/>
    <w:rsid w:val="00905991"/>
    <w:rsid w:val="00913FA0"/>
    <w:rsid w:val="009213EB"/>
    <w:rsid w:val="00923635"/>
    <w:rsid w:val="0092526C"/>
    <w:rsid w:val="0093411B"/>
    <w:rsid w:val="00956EE4"/>
    <w:rsid w:val="00975170"/>
    <w:rsid w:val="009E2B6B"/>
    <w:rsid w:val="009E37C7"/>
    <w:rsid w:val="009E3DB4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D57C2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6089"/>
    <w:rsid w:val="00D277F2"/>
    <w:rsid w:val="00D50D5D"/>
    <w:rsid w:val="00D642F3"/>
    <w:rsid w:val="00D715AA"/>
    <w:rsid w:val="00D81BB7"/>
    <w:rsid w:val="00D923FA"/>
    <w:rsid w:val="00DB235A"/>
    <w:rsid w:val="00DC41B0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15CD5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C6AB3"/>
    <w:rsid w:val="00FD571F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11</cp:revision>
  <cp:lastPrinted>2026-04-24T07:26:00Z</cp:lastPrinted>
  <dcterms:created xsi:type="dcterms:W3CDTF">2026-06-25T16:14:00Z</dcterms:created>
  <dcterms:modified xsi:type="dcterms:W3CDTF">2026-07-07T17:17:00Z</dcterms:modified>
</cp:coreProperties>
</file>