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58C87FAA">
                <wp:simplePos x="0" y="0"/>
                <wp:positionH relativeFrom="margin">
                  <wp:align>right</wp:align>
                </wp:positionH>
                <wp:positionV relativeFrom="page">
                  <wp:posOffset>2162176</wp:posOffset>
                </wp:positionV>
                <wp:extent cx="5939790" cy="6477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F083DD" w14:textId="1D340BFB" w:rsidR="007E6D3D" w:rsidRPr="007E6D3D" w:rsidRDefault="007E6D3D" w:rsidP="007E6D3D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7E6D3D">
                              <w:rPr>
                                <w:b/>
                                <w:bCs/>
                                <w:szCs w:val="28"/>
                              </w:rPr>
                              <w:t>О досрочном прекращении полномочий члена участковой избирательной комиссии избирательного участка № 2936 с правом решающего голоса в связи со смертью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51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" filled="f" stroked="f">
                <v:textbox inset="0,0,0,0">
                  <w:txbxContent>
                    <w:p w14:paraId="30F083DD" w14:textId="1D340BFB" w:rsidR="007E6D3D" w:rsidRPr="007E6D3D" w:rsidRDefault="007E6D3D" w:rsidP="007E6D3D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7E6D3D">
                        <w:rPr>
                          <w:b/>
                          <w:bCs/>
                          <w:szCs w:val="28"/>
                        </w:rPr>
                        <w:t>О досрочном прекращении полномочий члена участковой избирательной комиссии избирательного участка № 2936 с правом решающего голоса в связи со смертью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33F7874A" w:rsidR="00975170" w:rsidRPr="00DF42F4" w:rsidRDefault="004546B1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</w:t>
                            </w:r>
                            <w:r w:rsidR="00AB3CE8">
                              <w:rPr>
                                <w:sz w:val="24"/>
                                <w:szCs w:val="24"/>
                              </w:rPr>
                              <w:t xml:space="preserve"> июл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я 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2026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F93A36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33F7874A" w:rsidR="00975170" w:rsidRPr="00DF42F4" w:rsidRDefault="004546B1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</w:t>
                      </w:r>
                      <w:r w:rsidR="00AB3CE8">
                        <w:rPr>
                          <w:sz w:val="24"/>
                          <w:szCs w:val="24"/>
                        </w:rPr>
                        <w:t xml:space="preserve"> июл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я </w:t>
                      </w:r>
                      <w:r w:rsidR="0010497F">
                        <w:rPr>
                          <w:sz w:val="24"/>
                          <w:szCs w:val="24"/>
                        </w:rPr>
                        <w:t>2026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54BF4D31" w:rsidR="00E75F24" w:rsidRPr="00DF42F4" w:rsidRDefault="00C431F8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AB3CE8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4546B1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54BF4D31" w:rsidR="00E75F24" w:rsidRPr="00DF42F4" w:rsidRDefault="00C431F8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</w:t>
                      </w:r>
                      <w:r w:rsidR="00AB3CE8">
                        <w:rPr>
                          <w:sz w:val="24"/>
                          <w:szCs w:val="24"/>
                        </w:rPr>
                        <w:t>1</w:t>
                      </w:r>
                      <w:r w:rsidR="0010497F">
                        <w:rPr>
                          <w:sz w:val="24"/>
                          <w:szCs w:val="24"/>
                        </w:rPr>
                        <w:t>/0</w:t>
                      </w:r>
                      <w:r w:rsidR="004546B1">
                        <w:rPr>
                          <w:sz w:val="24"/>
                          <w:szCs w:val="24"/>
                        </w:rPr>
                        <w:t>3</w:t>
                      </w:r>
                      <w:r w:rsidR="0010497F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6809D7C" w14:textId="7EB6BCB6" w:rsidR="007E6D3D" w:rsidRPr="00C62F76" w:rsidRDefault="007E6D3D" w:rsidP="007E6D3D">
      <w:pPr>
        <w:pStyle w:val="a7"/>
        <w:spacing w:line="360" w:lineRule="auto"/>
        <w:rPr>
          <w:sz w:val="26"/>
          <w:szCs w:val="26"/>
        </w:rPr>
      </w:pPr>
      <w:r w:rsidRPr="00C62F76">
        <w:rPr>
          <w:sz w:val="26"/>
          <w:szCs w:val="26"/>
        </w:rPr>
        <w:t>Руководствуясь подпунктом «г» пункта 8 статьи 29 Федерального закона от 12 июня 2002 года № 67-ФЗ «Об основных гарантиях избирательных прав и права на участие в референдуме граж</w:t>
      </w:r>
      <w:bookmarkStart w:id="0" w:name="_GoBack"/>
      <w:bookmarkEnd w:id="0"/>
      <w:r w:rsidRPr="00C62F76">
        <w:rPr>
          <w:sz w:val="26"/>
          <w:szCs w:val="26"/>
        </w:rPr>
        <w:t xml:space="preserve">дан Российской Федерации», на основании свидетельства о смерти, отделом управления записи актов гражданского состояния администрации города Перми от </w:t>
      </w:r>
      <w:r w:rsidR="00A93BE1" w:rsidRPr="00C62F76">
        <w:rPr>
          <w:sz w:val="26"/>
          <w:szCs w:val="26"/>
        </w:rPr>
        <w:t>22</w:t>
      </w:r>
      <w:r w:rsidRPr="00C62F76">
        <w:rPr>
          <w:sz w:val="26"/>
          <w:szCs w:val="26"/>
        </w:rPr>
        <w:t xml:space="preserve"> </w:t>
      </w:r>
      <w:r w:rsidR="00A93BE1" w:rsidRPr="00C62F76">
        <w:rPr>
          <w:sz w:val="26"/>
          <w:szCs w:val="26"/>
        </w:rPr>
        <w:t>июня</w:t>
      </w:r>
      <w:r w:rsidRPr="00C62F76">
        <w:rPr>
          <w:sz w:val="26"/>
          <w:szCs w:val="26"/>
        </w:rPr>
        <w:t xml:space="preserve"> 2026 года,</w:t>
      </w:r>
    </w:p>
    <w:p w14:paraId="664D82B8" w14:textId="23184E4D" w:rsidR="00B51A80" w:rsidRPr="00C62F76" w:rsidRDefault="00B51A80" w:rsidP="00B51A80">
      <w:pPr>
        <w:pStyle w:val="a7"/>
        <w:spacing w:line="360" w:lineRule="auto"/>
        <w:jc w:val="center"/>
        <w:rPr>
          <w:sz w:val="26"/>
          <w:szCs w:val="26"/>
        </w:rPr>
      </w:pPr>
      <w:r w:rsidRPr="00C62F76">
        <w:rPr>
          <w:sz w:val="26"/>
          <w:szCs w:val="26"/>
        </w:rPr>
        <w:t xml:space="preserve">Комиссия р е </w:t>
      </w:r>
      <w:proofErr w:type="gramStart"/>
      <w:r w:rsidRPr="00C62F76">
        <w:rPr>
          <w:sz w:val="26"/>
          <w:szCs w:val="26"/>
        </w:rPr>
        <w:t>ш</w:t>
      </w:r>
      <w:proofErr w:type="gramEnd"/>
      <w:r w:rsidRPr="00C62F76">
        <w:rPr>
          <w:sz w:val="26"/>
          <w:szCs w:val="26"/>
        </w:rPr>
        <w:t xml:space="preserve"> а е т:</w:t>
      </w:r>
    </w:p>
    <w:p w14:paraId="50DE27CD" w14:textId="4918A0D3" w:rsidR="007E6D3D" w:rsidRPr="00C62F76" w:rsidRDefault="007E6D3D" w:rsidP="002507C1">
      <w:pPr>
        <w:pStyle w:val="a7"/>
        <w:numPr>
          <w:ilvl w:val="0"/>
          <w:numId w:val="2"/>
        </w:numPr>
        <w:spacing w:line="360" w:lineRule="auto"/>
        <w:ind w:left="0" w:firstLine="709"/>
        <w:rPr>
          <w:sz w:val="26"/>
          <w:szCs w:val="26"/>
        </w:rPr>
      </w:pPr>
      <w:r w:rsidRPr="00C62F76">
        <w:rPr>
          <w:sz w:val="26"/>
          <w:szCs w:val="26"/>
        </w:rPr>
        <w:t xml:space="preserve">Прекратить досрочно полномочия члена участковой избирательной комиссии избирательного участка № 2936 с правом решающего голоса </w:t>
      </w:r>
      <w:proofErr w:type="spellStart"/>
      <w:r w:rsidR="002507C1" w:rsidRPr="00C62F76">
        <w:rPr>
          <w:sz w:val="26"/>
          <w:szCs w:val="26"/>
        </w:rPr>
        <w:t>Сипровой</w:t>
      </w:r>
      <w:proofErr w:type="spellEnd"/>
      <w:r w:rsidR="002507C1" w:rsidRPr="00C62F76">
        <w:rPr>
          <w:sz w:val="26"/>
          <w:szCs w:val="26"/>
        </w:rPr>
        <w:t xml:space="preserve"> Екатерины Валерьевны</w:t>
      </w:r>
      <w:r w:rsidRPr="00C62F76">
        <w:rPr>
          <w:sz w:val="26"/>
          <w:szCs w:val="26"/>
        </w:rPr>
        <w:t>, предложенной для назначения в состав комиссии</w:t>
      </w:r>
      <w:r w:rsidR="002507C1" w:rsidRPr="00C62F76">
        <w:rPr>
          <w:sz w:val="26"/>
          <w:szCs w:val="26"/>
        </w:rPr>
        <w:t xml:space="preserve"> КПРФ - ПЕРМСКИМ КРАЕВЫМ ОТДЕЛЕНИЕМ политической партии КОММУНИСТИЧЕСКАЯ ПАРТИЯ РОССИЙСКОЙ ФЕДЕРАЦИИ</w:t>
      </w:r>
      <w:r w:rsidRPr="00C62F76">
        <w:rPr>
          <w:sz w:val="26"/>
          <w:szCs w:val="26"/>
        </w:rPr>
        <w:t>.</w:t>
      </w:r>
    </w:p>
    <w:p w14:paraId="75A9BAC3" w14:textId="2A97633D" w:rsidR="007E6D3D" w:rsidRPr="00C62F76" w:rsidRDefault="007E6D3D" w:rsidP="007E6D3D">
      <w:pPr>
        <w:pStyle w:val="a7"/>
        <w:spacing w:line="360" w:lineRule="auto"/>
        <w:rPr>
          <w:sz w:val="26"/>
          <w:szCs w:val="26"/>
        </w:rPr>
      </w:pPr>
      <w:r w:rsidRPr="00C62F76">
        <w:rPr>
          <w:sz w:val="26"/>
          <w:szCs w:val="26"/>
        </w:rPr>
        <w:t>2. Направить настоящее решение в участковую избирательную комиссию избирательного участка № 2936.</w:t>
      </w:r>
    </w:p>
    <w:p w14:paraId="06650EB4" w14:textId="485082AE" w:rsidR="00B51A80" w:rsidRPr="00C62F76" w:rsidRDefault="006B1581" w:rsidP="00AB3CE8">
      <w:pPr>
        <w:pStyle w:val="a7"/>
        <w:spacing w:line="360" w:lineRule="auto"/>
        <w:rPr>
          <w:sz w:val="26"/>
          <w:szCs w:val="26"/>
        </w:rPr>
      </w:pPr>
      <w:r w:rsidRPr="00C62F76">
        <w:rPr>
          <w:sz w:val="26"/>
          <w:szCs w:val="26"/>
        </w:rPr>
        <w:t xml:space="preserve">3. </w:t>
      </w:r>
      <w:r w:rsidR="00B51A80" w:rsidRPr="00C62F76">
        <w:rPr>
          <w:sz w:val="26"/>
          <w:szCs w:val="26"/>
        </w:rPr>
        <w:t>Разместить настоящее решение Едином портале избирательных комиссий Пермского края в информационно-телекоммуникационной сети «Интернет».</w:t>
      </w:r>
    </w:p>
    <w:p w14:paraId="6DF1B54D" w14:textId="045ADA3B" w:rsidR="00B51A80" w:rsidRPr="00C62F76" w:rsidRDefault="006B1581" w:rsidP="00B51A80">
      <w:pPr>
        <w:pStyle w:val="a7"/>
        <w:spacing w:line="360" w:lineRule="auto"/>
        <w:rPr>
          <w:sz w:val="26"/>
          <w:szCs w:val="26"/>
        </w:rPr>
      </w:pPr>
      <w:r w:rsidRPr="00C62F76">
        <w:rPr>
          <w:sz w:val="26"/>
          <w:szCs w:val="26"/>
        </w:rPr>
        <w:t xml:space="preserve">4. </w:t>
      </w:r>
      <w:r w:rsidR="00B51A80" w:rsidRPr="00C62F76">
        <w:rPr>
          <w:sz w:val="26"/>
          <w:szCs w:val="26"/>
        </w:rPr>
        <w:t xml:space="preserve">Контроль за исполнением настоящего решения возложить на секретаря территориальной избирательной комиссии Индустриального района города Перми </w:t>
      </w:r>
      <w:proofErr w:type="spellStart"/>
      <w:r w:rsidR="00B51A80" w:rsidRPr="00C62F76">
        <w:rPr>
          <w:sz w:val="26"/>
          <w:szCs w:val="26"/>
        </w:rPr>
        <w:t>Фасхиеву</w:t>
      </w:r>
      <w:proofErr w:type="spellEnd"/>
      <w:r w:rsidR="00B51A80" w:rsidRPr="00C62F76">
        <w:rPr>
          <w:sz w:val="26"/>
          <w:szCs w:val="26"/>
        </w:rPr>
        <w:t xml:space="preserve"> Е.А.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4F3819" w:rsidRPr="00C62F76" w14:paraId="257ACCB8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0FC0411" w14:textId="77777777" w:rsidR="004F3819" w:rsidRPr="00C62F76" w:rsidRDefault="004F3819" w:rsidP="00CA4747">
            <w:pPr>
              <w:pStyle w:val="a7"/>
              <w:spacing w:before="600" w:line="240" w:lineRule="auto"/>
              <w:ind w:firstLine="0"/>
              <w:rPr>
                <w:sz w:val="26"/>
                <w:szCs w:val="26"/>
              </w:rPr>
            </w:pPr>
            <w:r w:rsidRPr="00C62F76">
              <w:rPr>
                <w:sz w:val="26"/>
                <w:szCs w:val="26"/>
              </w:rP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F34BE70" w14:textId="4D6CDA79" w:rsidR="004F3819" w:rsidRPr="00C62F76" w:rsidRDefault="0010497F" w:rsidP="00CA4747">
            <w:pPr>
              <w:pStyle w:val="a7"/>
              <w:spacing w:before="600" w:line="240" w:lineRule="auto"/>
              <w:ind w:firstLine="0"/>
              <w:jc w:val="right"/>
              <w:rPr>
                <w:sz w:val="26"/>
                <w:szCs w:val="26"/>
              </w:rPr>
            </w:pPr>
            <w:proofErr w:type="spellStart"/>
            <w:r w:rsidRPr="00C62F76">
              <w:rPr>
                <w:sz w:val="26"/>
                <w:szCs w:val="26"/>
              </w:rPr>
              <w:t>О.Л.Епанова</w:t>
            </w:r>
            <w:proofErr w:type="spellEnd"/>
          </w:p>
        </w:tc>
      </w:tr>
      <w:tr w:rsidR="004F3819" w:rsidRPr="00C62F76" w14:paraId="3609241B" w14:textId="77777777" w:rsidTr="00CA4747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0C7666" w14:textId="77777777" w:rsidR="004F3819" w:rsidRPr="00C62F76" w:rsidRDefault="004F3819" w:rsidP="00CA4747">
            <w:pPr>
              <w:pStyle w:val="a7"/>
              <w:spacing w:line="240" w:lineRule="auto"/>
              <w:ind w:firstLine="0"/>
              <w:rPr>
                <w:sz w:val="26"/>
                <w:szCs w:val="26"/>
              </w:rPr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02712CD" w14:textId="77777777" w:rsidR="004F3819" w:rsidRPr="00C62F76" w:rsidRDefault="004F3819" w:rsidP="00CA4747">
            <w:pPr>
              <w:pStyle w:val="a7"/>
              <w:spacing w:line="240" w:lineRule="auto"/>
              <w:ind w:firstLine="0"/>
              <w:jc w:val="right"/>
              <w:rPr>
                <w:sz w:val="26"/>
                <w:szCs w:val="26"/>
              </w:rPr>
            </w:pPr>
          </w:p>
        </w:tc>
      </w:tr>
      <w:tr w:rsidR="004F3819" w:rsidRPr="00C62F76" w14:paraId="6F69DE3F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7BAED4A" w14:textId="77777777" w:rsidR="004F3819" w:rsidRPr="00C62F76" w:rsidRDefault="004F3819" w:rsidP="00CA4747">
            <w:pPr>
              <w:pStyle w:val="a7"/>
              <w:spacing w:line="240" w:lineRule="auto"/>
              <w:ind w:firstLine="0"/>
              <w:rPr>
                <w:sz w:val="26"/>
                <w:szCs w:val="26"/>
              </w:rPr>
            </w:pPr>
            <w:r w:rsidRPr="00C62F76">
              <w:rPr>
                <w:sz w:val="26"/>
                <w:szCs w:val="26"/>
              </w:rP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92DDC50" w14:textId="34F92457" w:rsidR="004F3819" w:rsidRPr="00C62F76" w:rsidRDefault="0010497F" w:rsidP="00CA4747">
            <w:pPr>
              <w:pStyle w:val="a7"/>
              <w:spacing w:line="240" w:lineRule="auto"/>
              <w:ind w:firstLine="0"/>
              <w:jc w:val="right"/>
              <w:rPr>
                <w:sz w:val="26"/>
                <w:szCs w:val="26"/>
              </w:rPr>
            </w:pPr>
            <w:proofErr w:type="spellStart"/>
            <w:r w:rsidRPr="00C62F76">
              <w:rPr>
                <w:sz w:val="26"/>
                <w:szCs w:val="26"/>
              </w:rPr>
              <w:t>Е.А.Фасхиева</w:t>
            </w:r>
            <w:proofErr w:type="spellEnd"/>
          </w:p>
        </w:tc>
      </w:tr>
    </w:tbl>
    <w:p w14:paraId="7FA9323F" w14:textId="4EC94993" w:rsidR="00B24522" w:rsidRPr="00C62F76" w:rsidRDefault="00B24522" w:rsidP="00B64E38">
      <w:pPr>
        <w:pStyle w:val="a7"/>
        <w:spacing w:line="240" w:lineRule="auto"/>
        <w:ind w:firstLine="0"/>
        <w:rPr>
          <w:sz w:val="26"/>
          <w:szCs w:val="26"/>
        </w:rPr>
      </w:pPr>
    </w:p>
    <w:sectPr w:rsidR="00B24522" w:rsidRPr="00C62F76" w:rsidSect="00C62F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709" w:right="851" w:bottom="993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AF48F8" w14:textId="77777777" w:rsidR="00A55BD2" w:rsidRDefault="00A55BD2">
      <w:r>
        <w:separator/>
      </w:r>
    </w:p>
  </w:endnote>
  <w:endnote w:type="continuationSeparator" w:id="0">
    <w:p w14:paraId="7631288D" w14:textId="77777777" w:rsidR="00A55BD2" w:rsidRDefault="00A55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AD7A27" w14:textId="77777777" w:rsidR="00A55BD2" w:rsidRDefault="00A55BD2">
      <w:r>
        <w:separator/>
      </w:r>
    </w:p>
  </w:footnote>
  <w:footnote w:type="continuationSeparator" w:id="0">
    <w:p w14:paraId="5F0ECC73" w14:textId="77777777" w:rsidR="00A55BD2" w:rsidRDefault="00A55B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0974D50E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C62F7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1B146BF" w14:textId="619637FF" w:rsidR="00923635" w:rsidRDefault="0092363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92363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73498" w:rsidRPr="0007349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ИНДУСТРИАЛЬНОГО </w:t>
          </w:r>
          <w:r w:rsidR="00F7626C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РАЙОНА ГОРОДА ПЕРМИ</w:t>
          </w:r>
        </w:p>
        <w:p w14:paraId="74E5D702" w14:textId="6C1A9A35" w:rsidR="00A337B6" w:rsidRPr="00CA5A0E" w:rsidRDefault="00EC017C" w:rsidP="00E23FB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EC017C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68F04E2" w:rsidR="00811B95" w:rsidRPr="00201E8F" w:rsidRDefault="00226F7B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26F7B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584989">
            <w:rPr>
              <w:rFonts w:ascii="Times New Roman" w:hAnsi="Times New Roman" w:cs="Times New Roman"/>
              <w:b/>
              <w:bCs/>
              <w:spacing w:val="20"/>
            </w:rPr>
            <w:t>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520A2"/>
    <w:multiLevelType w:val="hybridMultilevel"/>
    <w:tmpl w:val="2D20A206"/>
    <w:lvl w:ilvl="0" w:tplc="C526C1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1640AFE"/>
    <w:multiLevelType w:val="hybridMultilevel"/>
    <w:tmpl w:val="F0023476"/>
    <w:lvl w:ilvl="0" w:tplc="88A0C6B0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07BB"/>
    <w:rsid w:val="00001A6C"/>
    <w:rsid w:val="000137D7"/>
    <w:rsid w:val="00034A8D"/>
    <w:rsid w:val="00035ABC"/>
    <w:rsid w:val="00040063"/>
    <w:rsid w:val="00042CD2"/>
    <w:rsid w:val="00073498"/>
    <w:rsid w:val="00085DCE"/>
    <w:rsid w:val="000D0D54"/>
    <w:rsid w:val="000F0D81"/>
    <w:rsid w:val="000F1485"/>
    <w:rsid w:val="0010497F"/>
    <w:rsid w:val="00115836"/>
    <w:rsid w:val="001243E3"/>
    <w:rsid w:val="00137969"/>
    <w:rsid w:val="001555A0"/>
    <w:rsid w:val="00170443"/>
    <w:rsid w:val="001757B8"/>
    <w:rsid w:val="00191482"/>
    <w:rsid w:val="001A00FC"/>
    <w:rsid w:val="001A36DA"/>
    <w:rsid w:val="001B15BE"/>
    <w:rsid w:val="001B206D"/>
    <w:rsid w:val="001C1318"/>
    <w:rsid w:val="001E5DDA"/>
    <w:rsid w:val="00201E8F"/>
    <w:rsid w:val="00205244"/>
    <w:rsid w:val="00226F7B"/>
    <w:rsid w:val="002507C1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546B1"/>
    <w:rsid w:val="00461A95"/>
    <w:rsid w:val="00462428"/>
    <w:rsid w:val="00474EF2"/>
    <w:rsid w:val="00495A49"/>
    <w:rsid w:val="004A1B98"/>
    <w:rsid w:val="004B052C"/>
    <w:rsid w:val="004B1FC7"/>
    <w:rsid w:val="004B2B86"/>
    <w:rsid w:val="004E2451"/>
    <w:rsid w:val="004F3819"/>
    <w:rsid w:val="004F451C"/>
    <w:rsid w:val="00512D15"/>
    <w:rsid w:val="00524C40"/>
    <w:rsid w:val="00525A05"/>
    <w:rsid w:val="005276C9"/>
    <w:rsid w:val="0054111D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40539"/>
    <w:rsid w:val="006541FD"/>
    <w:rsid w:val="006566AB"/>
    <w:rsid w:val="006917DF"/>
    <w:rsid w:val="006928A1"/>
    <w:rsid w:val="00695EF5"/>
    <w:rsid w:val="006A3F09"/>
    <w:rsid w:val="006A40BF"/>
    <w:rsid w:val="006A430D"/>
    <w:rsid w:val="006A695A"/>
    <w:rsid w:val="006B1581"/>
    <w:rsid w:val="006B3375"/>
    <w:rsid w:val="006B3B7C"/>
    <w:rsid w:val="006B4EA4"/>
    <w:rsid w:val="006C02F4"/>
    <w:rsid w:val="006F038A"/>
    <w:rsid w:val="00741EB1"/>
    <w:rsid w:val="00751328"/>
    <w:rsid w:val="00756AB6"/>
    <w:rsid w:val="00772DA0"/>
    <w:rsid w:val="007746C3"/>
    <w:rsid w:val="007C52A7"/>
    <w:rsid w:val="007E4EC0"/>
    <w:rsid w:val="007E6D3D"/>
    <w:rsid w:val="00811B95"/>
    <w:rsid w:val="00813760"/>
    <w:rsid w:val="0081478D"/>
    <w:rsid w:val="008338E7"/>
    <w:rsid w:val="00853063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55BD2"/>
    <w:rsid w:val="00A63BF1"/>
    <w:rsid w:val="00A649A1"/>
    <w:rsid w:val="00A67D26"/>
    <w:rsid w:val="00A73284"/>
    <w:rsid w:val="00A80A57"/>
    <w:rsid w:val="00A92A25"/>
    <w:rsid w:val="00A93BE1"/>
    <w:rsid w:val="00A97B92"/>
    <w:rsid w:val="00AB3CE8"/>
    <w:rsid w:val="00AD3B0E"/>
    <w:rsid w:val="00B02235"/>
    <w:rsid w:val="00B100EF"/>
    <w:rsid w:val="00B1160A"/>
    <w:rsid w:val="00B11B42"/>
    <w:rsid w:val="00B14765"/>
    <w:rsid w:val="00B15E2E"/>
    <w:rsid w:val="00B17649"/>
    <w:rsid w:val="00B20B7E"/>
    <w:rsid w:val="00B237E4"/>
    <w:rsid w:val="00B24522"/>
    <w:rsid w:val="00B33253"/>
    <w:rsid w:val="00B347FA"/>
    <w:rsid w:val="00B45B6A"/>
    <w:rsid w:val="00B46040"/>
    <w:rsid w:val="00B51A80"/>
    <w:rsid w:val="00B60FDF"/>
    <w:rsid w:val="00B617B8"/>
    <w:rsid w:val="00B64E3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B3A5A"/>
    <w:rsid w:val="00BB6EFB"/>
    <w:rsid w:val="00BC03E1"/>
    <w:rsid w:val="00BC66B0"/>
    <w:rsid w:val="00BC7D7A"/>
    <w:rsid w:val="00BE0A82"/>
    <w:rsid w:val="00BF0468"/>
    <w:rsid w:val="00C17CFD"/>
    <w:rsid w:val="00C20323"/>
    <w:rsid w:val="00C33007"/>
    <w:rsid w:val="00C34A95"/>
    <w:rsid w:val="00C359CC"/>
    <w:rsid w:val="00C431F8"/>
    <w:rsid w:val="00C46980"/>
    <w:rsid w:val="00C477FF"/>
    <w:rsid w:val="00C60B0F"/>
    <w:rsid w:val="00C62F76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277F2"/>
    <w:rsid w:val="00D50D5D"/>
    <w:rsid w:val="00D642F3"/>
    <w:rsid w:val="00D715AA"/>
    <w:rsid w:val="00D81BB7"/>
    <w:rsid w:val="00D923FA"/>
    <w:rsid w:val="00DA02CC"/>
    <w:rsid w:val="00DB235A"/>
    <w:rsid w:val="00DC6913"/>
    <w:rsid w:val="00DD43E0"/>
    <w:rsid w:val="00DE48F3"/>
    <w:rsid w:val="00DF27D0"/>
    <w:rsid w:val="00DF2D5B"/>
    <w:rsid w:val="00DF42F4"/>
    <w:rsid w:val="00DF5AD2"/>
    <w:rsid w:val="00E04155"/>
    <w:rsid w:val="00E10E03"/>
    <w:rsid w:val="00E11D12"/>
    <w:rsid w:val="00E2366A"/>
    <w:rsid w:val="00E23FB8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017C"/>
    <w:rsid w:val="00EC22A9"/>
    <w:rsid w:val="00EC6E46"/>
    <w:rsid w:val="00ED46C9"/>
    <w:rsid w:val="00EF312D"/>
    <w:rsid w:val="00F23E87"/>
    <w:rsid w:val="00F30BDA"/>
    <w:rsid w:val="00F478A8"/>
    <w:rsid w:val="00F56E73"/>
    <w:rsid w:val="00F70748"/>
    <w:rsid w:val="00F7626C"/>
    <w:rsid w:val="00F827D8"/>
    <w:rsid w:val="00F90AA2"/>
    <w:rsid w:val="00FA1594"/>
    <w:rsid w:val="00FA379C"/>
    <w:rsid w:val="00FA4FE8"/>
    <w:rsid w:val="00FA7F0B"/>
    <w:rsid w:val="00FE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75173A64-6588-486F-A11B-5DFC2C0E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8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7</cp:revision>
  <cp:lastPrinted>2026-07-10T17:11:00Z</cp:lastPrinted>
  <dcterms:created xsi:type="dcterms:W3CDTF">2026-07-07T18:32:00Z</dcterms:created>
  <dcterms:modified xsi:type="dcterms:W3CDTF">2026-07-10T17:12:00Z</dcterms:modified>
</cp:coreProperties>
</file>