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9571C6D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6858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613A4AE" w:rsidR="00B33253" w:rsidRPr="00B33253" w:rsidRDefault="00146C24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46C24">
                              <w:rPr>
                                <w:b/>
                                <w:bCs/>
                                <w:szCs w:val="28"/>
                              </w:rPr>
                              <w:t>О кандидатурах для исключения из резерва составов участковых комиссий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54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qwQtwIAALE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" filled="f" stroked="f">
                <v:textbox inset="0,0,0,0">
                  <w:txbxContent>
                    <w:p w14:paraId="6BBEA4FA" w14:textId="4613A4AE" w:rsidR="00B33253" w:rsidRPr="00B33253" w:rsidRDefault="00146C24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46C24">
                        <w:rPr>
                          <w:b/>
                          <w:bCs/>
                          <w:szCs w:val="28"/>
                        </w:rPr>
                        <w:t>О кандидатурах для исключения из резерва составов участковых комиссий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FA2C526" w:rsidR="00975170" w:rsidRPr="00DF42F4" w:rsidRDefault="0074068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FA2C526" w:rsidR="00975170" w:rsidRPr="00DF42F4" w:rsidRDefault="0074068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89A7E7D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740689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89A7E7D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B3CE8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740689">
                        <w:rPr>
                          <w:sz w:val="24"/>
                          <w:szCs w:val="24"/>
                        </w:rPr>
                        <w:t>5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56D6D4" w14:textId="77777777" w:rsidR="00146C24" w:rsidRDefault="00146C24" w:rsidP="00146C24">
      <w:pPr>
        <w:pStyle w:val="a7"/>
        <w:spacing w:line="360" w:lineRule="auto"/>
        <w:rPr>
          <w:szCs w:val="28"/>
        </w:rPr>
      </w:pPr>
      <w:r w:rsidRPr="00146C24">
        <w:rPr>
          <w:szCs w:val="28"/>
        </w:rPr>
        <w:t>На основании пункта 9 статьи 26, пункта 5.1 с</w:t>
      </w:r>
      <w:bookmarkStart w:id="0" w:name="_GoBack"/>
      <w:bookmarkEnd w:id="0"/>
      <w:r w:rsidRPr="00146C24">
        <w:rPr>
          <w:szCs w:val="28"/>
        </w:rPr>
        <w:t xml:space="preserve">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05 декабря 2012 года № 152/1137-6, </w:t>
      </w:r>
    </w:p>
    <w:p w14:paraId="664D82B8" w14:textId="098BC024" w:rsidR="00B51A80" w:rsidRDefault="00B51A80" w:rsidP="007134F1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7662061" w14:textId="1DD9EAFE" w:rsidR="00146C24" w:rsidRPr="00EC16E2" w:rsidRDefault="00146C24" w:rsidP="00146C24">
      <w:pPr>
        <w:ind w:firstLine="709"/>
        <w:jc w:val="both"/>
        <w:rPr>
          <w:i/>
          <w:szCs w:val="28"/>
        </w:rPr>
      </w:pPr>
      <w:r w:rsidRPr="00146C24">
        <w:rPr>
          <w:szCs w:val="28"/>
        </w:rPr>
        <w:t xml:space="preserve">1. </w:t>
      </w:r>
      <w:r>
        <w:rPr>
          <w:szCs w:val="28"/>
        </w:rPr>
        <w:t>Предложить для исключения из резерва составов участковых комиссий Индустриального района города Перми кандидатуры согласно прилагаемому списку.</w:t>
      </w:r>
    </w:p>
    <w:p w14:paraId="13F50315" w14:textId="77777777" w:rsidR="00146C24" w:rsidRPr="000C0FF3" w:rsidRDefault="00146C24" w:rsidP="00146C24">
      <w:pPr>
        <w:ind w:firstLine="709"/>
        <w:jc w:val="both"/>
        <w:rPr>
          <w:szCs w:val="28"/>
        </w:rPr>
      </w:pPr>
      <w:r w:rsidRPr="00EC16E2">
        <w:rPr>
          <w:szCs w:val="28"/>
        </w:rPr>
        <w:t xml:space="preserve">2. </w:t>
      </w:r>
      <w:r>
        <w:rPr>
          <w:szCs w:val="28"/>
        </w:rPr>
        <w:t>Направить настоящее решение и список кандидатур для исключения из резерва составов участковых комиссий в Избирательную комиссию Пермского края.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6D4D2" w14:textId="77777777" w:rsidR="00591F33" w:rsidRDefault="00591F33">
      <w:r>
        <w:separator/>
      </w:r>
    </w:p>
  </w:endnote>
  <w:endnote w:type="continuationSeparator" w:id="0">
    <w:p w14:paraId="6709DEAB" w14:textId="77777777" w:rsidR="00591F33" w:rsidRDefault="0059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A8BA5" w14:textId="77777777" w:rsidR="00591F33" w:rsidRDefault="00591F33">
      <w:r>
        <w:separator/>
      </w:r>
    </w:p>
  </w:footnote>
  <w:footnote w:type="continuationSeparator" w:id="0">
    <w:p w14:paraId="1D5FE338" w14:textId="77777777" w:rsidR="00591F33" w:rsidRDefault="00591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9A8E325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46C24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218"/>
    <w:multiLevelType w:val="hybridMultilevel"/>
    <w:tmpl w:val="F86A8646"/>
    <w:lvl w:ilvl="0" w:tplc="E00E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8A61E0"/>
    <w:multiLevelType w:val="hybridMultilevel"/>
    <w:tmpl w:val="C0F279E4"/>
    <w:lvl w:ilvl="0" w:tplc="0F3CE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46C24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1F33"/>
    <w:rsid w:val="00592B00"/>
    <w:rsid w:val="005A62A6"/>
    <w:rsid w:val="00600F16"/>
    <w:rsid w:val="0061231F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34F1"/>
    <w:rsid w:val="00740689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5306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CE8"/>
    <w:rsid w:val="00AD3B0E"/>
    <w:rsid w:val="00B02235"/>
    <w:rsid w:val="00B100EF"/>
    <w:rsid w:val="00B1160A"/>
    <w:rsid w:val="00B11B42"/>
    <w:rsid w:val="00B139B6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B245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2026-04-24T07:26:00Z</cp:lastPrinted>
  <dcterms:created xsi:type="dcterms:W3CDTF">2026-07-07T18:51:00Z</dcterms:created>
  <dcterms:modified xsi:type="dcterms:W3CDTF">2026-07-10T17:18:00Z</dcterms:modified>
</cp:coreProperties>
</file>