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27247DDC">
                <wp:simplePos x="0" y="0"/>
                <wp:positionH relativeFrom="margin">
                  <wp:align>right</wp:align>
                </wp:positionH>
                <wp:positionV relativeFrom="page">
                  <wp:posOffset>2162175</wp:posOffset>
                </wp:positionV>
                <wp:extent cx="6123940" cy="1419225"/>
                <wp:effectExtent l="0" t="0" r="10160" b="952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1419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E2503F" w14:textId="77777777" w:rsidR="00200FE3" w:rsidRPr="00200FE3" w:rsidRDefault="00200FE3" w:rsidP="00200FE3">
                            <w:pPr>
                              <w:ind w:firstLine="709"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200FE3">
                              <w:rPr>
                                <w:b/>
                                <w:szCs w:val="28"/>
                              </w:rPr>
                              <w:t xml:space="preserve">О проведении адресного информирования избирателей </w:t>
                            </w:r>
                          </w:p>
                          <w:p w14:paraId="7D2D667C" w14:textId="77777777" w:rsidR="00200FE3" w:rsidRPr="00200FE3" w:rsidRDefault="00200FE3" w:rsidP="00200FE3">
                            <w:pPr>
                              <w:ind w:firstLine="709"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200FE3">
                              <w:rPr>
                                <w:b/>
                                <w:szCs w:val="28"/>
                              </w:rPr>
                              <w:t>на выборах депутатов Государственной Думы Федерального Собрания Российской Федерации девятого созыва и совмещенных с ними выборах, назначенных на 20 сентября 2026 года,</w:t>
                            </w:r>
                          </w:p>
                          <w:p w14:paraId="51C1AEF0" w14:textId="77777777" w:rsidR="00200FE3" w:rsidRPr="00200FE3" w:rsidRDefault="00200FE3" w:rsidP="00200FE3">
                            <w:pPr>
                              <w:ind w:firstLine="709"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200FE3">
                              <w:rPr>
                                <w:b/>
                                <w:szCs w:val="28"/>
                              </w:rPr>
                              <w:t xml:space="preserve"> путем их оповещения способом поквартирного (подомового) обхода</w:t>
                            </w:r>
                          </w:p>
                          <w:p w14:paraId="5B23C42D" w14:textId="5503D2EB" w:rsidR="00106BC6" w:rsidRPr="009F13EB" w:rsidRDefault="00200FE3" w:rsidP="00200FE3">
                            <w:pPr>
                              <w:ind w:firstLine="709"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200FE3">
                              <w:rPr>
                                <w:b/>
                                <w:szCs w:val="28"/>
                              </w:rPr>
                              <w:t xml:space="preserve"> на территории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Индустриального района города Перми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31pt;margin-top:170.25pt;width:482.2pt;height:111.7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" filled="f" stroked="f">
                <v:textbox inset="0,0,0,0">
                  <w:txbxContent>
                    <w:p w14:paraId="58E2503F" w14:textId="77777777" w:rsidR="00200FE3" w:rsidRPr="00200FE3" w:rsidRDefault="00200FE3" w:rsidP="00200FE3">
                      <w:pPr>
                        <w:ind w:firstLine="709"/>
                        <w:jc w:val="center"/>
                        <w:rPr>
                          <w:b/>
                          <w:szCs w:val="28"/>
                        </w:rPr>
                      </w:pPr>
                      <w:r w:rsidRPr="00200FE3">
                        <w:rPr>
                          <w:b/>
                          <w:szCs w:val="28"/>
                        </w:rPr>
                        <w:t xml:space="preserve">О проведении адресного информирования избирателей </w:t>
                      </w:r>
                    </w:p>
                    <w:p w14:paraId="7D2D667C" w14:textId="77777777" w:rsidR="00200FE3" w:rsidRPr="00200FE3" w:rsidRDefault="00200FE3" w:rsidP="00200FE3">
                      <w:pPr>
                        <w:ind w:firstLine="709"/>
                        <w:jc w:val="center"/>
                        <w:rPr>
                          <w:b/>
                          <w:szCs w:val="28"/>
                        </w:rPr>
                      </w:pPr>
                      <w:r w:rsidRPr="00200FE3">
                        <w:rPr>
                          <w:b/>
                          <w:szCs w:val="28"/>
                        </w:rPr>
                        <w:t>на выборах депутатов Государственной Думы Федерального Собрания Российской Федерации девятого созыва и совмещенных с ними выборах, назначенных на 20 сентября 2026 года,</w:t>
                      </w:r>
                    </w:p>
                    <w:p w14:paraId="51C1AEF0" w14:textId="77777777" w:rsidR="00200FE3" w:rsidRPr="00200FE3" w:rsidRDefault="00200FE3" w:rsidP="00200FE3">
                      <w:pPr>
                        <w:ind w:firstLine="709"/>
                        <w:jc w:val="center"/>
                        <w:rPr>
                          <w:b/>
                          <w:szCs w:val="28"/>
                        </w:rPr>
                      </w:pPr>
                      <w:r w:rsidRPr="00200FE3">
                        <w:rPr>
                          <w:b/>
                          <w:szCs w:val="28"/>
                        </w:rPr>
                        <w:t xml:space="preserve"> путем их оповещения способом поквартирного (подомового) обхода</w:t>
                      </w:r>
                    </w:p>
                    <w:p w14:paraId="5B23C42D" w14:textId="5503D2EB" w:rsidR="00106BC6" w:rsidRPr="009F13EB" w:rsidRDefault="00200FE3" w:rsidP="00200FE3">
                      <w:pPr>
                        <w:ind w:firstLine="709"/>
                        <w:jc w:val="center"/>
                        <w:rPr>
                          <w:b/>
                          <w:szCs w:val="28"/>
                        </w:rPr>
                      </w:pPr>
                      <w:r w:rsidRPr="00200FE3">
                        <w:rPr>
                          <w:b/>
                          <w:szCs w:val="28"/>
                        </w:rPr>
                        <w:t xml:space="preserve"> на территории </w:t>
                      </w:r>
                      <w:r>
                        <w:rPr>
                          <w:b/>
                          <w:szCs w:val="28"/>
                        </w:rPr>
                        <w:t>Индустриального района города Перми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5D5CC883" w:rsidR="00975170" w:rsidRPr="00DF42F4" w:rsidRDefault="00F172AA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200FE3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 w:rsidR="00AB3CE8">
                              <w:rPr>
                                <w:sz w:val="24"/>
                                <w:szCs w:val="24"/>
                              </w:rPr>
                              <w:t xml:space="preserve"> июл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я 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2026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5D5CC883" w:rsidR="00975170" w:rsidRPr="00DF42F4" w:rsidRDefault="00F172AA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200FE3">
                        <w:rPr>
                          <w:sz w:val="24"/>
                          <w:szCs w:val="24"/>
                        </w:rPr>
                        <w:t>3</w:t>
                      </w:r>
                      <w:r w:rsidR="00AB3CE8">
                        <w:rPr>
                          <w:sz w:val="24"/>
                          <w:szCs w:val="24"/>
                        </w:rPr>
                        <w:t xml:space="preserve"> июл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я </w:t>
                      </w:r>
                      <w:r w:rsidR="0010497F">
                        <w:rPr>
                          <w:sz w:val="24"/>
                          <w:szCs w:val="24"/>
                        </w:rPr>
                        <w:t>2026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07523575" w:rsidR="00E75F24" w:rsidRPr="00DF42F4" w:rsidRDefault="00C431F8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200FE3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 w:rsidR="00FB3653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253E16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200FE3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0E727D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07523575" w:rsidR="00E75F24" w:rsidRPr="00DF42F4" w:rsidRDefault="00C431F8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9</w:t>
                      </w:r>
                      <w:r w:rsidR="00200FE3">
                        <w:rPr>
                          <w:sz w:val="24"/>
                          <w:szCs w:val="24"/>
                        </w:rPr>
                        <w:t>7</w:t>
                      </w:r>
                      <w:r w:rsidR="00FB3653">
                        <w:rPr>
                          <w:sz w:val="24"/>
                          <w:szCs w:val="24"/>
                        </w:rPr>
                        <w:t>/</w:t>
                      </w:r>
                      <w:r w:rsidR="00253E16">
                        <w:rPr>
                          <w:sz w:val="24"/>
                          <w:szCs w:val="24"/>
                        </w:rPr>
                        <w:t>0</w:t>
                      </w:r>
                      <w:r w:rsidR="00200FE3">
                        <w:rPr>
                          <w:sz w:val="24"/>
                          <w:szCs w:val="24"/>
                        </w:rPr>
                        <w:t>1</w:t>
                      </w:r>
                      <w:r w:rsidR="000E727D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7CE2368" w14:textId="77777777" w:rsidR="00106BC6" w:rsidRDefault="00106BC6" w:rsidP="00B51A80">
      <w:pPr>
        <w:pStyle w:val="a7"/>
        <w:spacing w:line="360" w:lineRule="auto"/>
        <w:rPr>
          <w:szCs w:val="28"/>
        </w:rPr>
      </w:pPr>
    </w:p>
    <w:p w14:paraId="3506B560" w14:textId="77777777" w:rsidR="00200FE3" w:rsidRDefault="00200FE3" w:rsidP="00DB49A4">
      <w:pPr>
        <w:spacing w:line="360" w:lineRule="auto"/>
        <w:ind w:firstLine="709"/>
        <w:jc w:val="both"/>
        <w:rPr>
          <w:szCs w:val="28"/>
        </w:rPr>
      </w:pPr>
    </w:p>
    <w:p w14:paraId="674E1F00" w14:textId="1F867067" w:rsidR="00F172AA" w:rsidRDefault="00200FE3" w:rsidP="00DB49A4">
      <w:pPr>
        <w:spacing w:line="360" w:lineRule="auto"/>
        <w:ind w:firstLine="709"/>
        <w:jc w:val="both"/>
        <w:rPr>
          <w:szCs w:val="28"/>
        </w:rPr>
      </w:pPr>
      <w:r w:rsidRPr="00200FE3">
        <w:rPr>
          <w:szCs w:val="28"/>
        </w:rPr>
        <w:t xml:space="preserve">Руководствуясь статьями 30, 31, частью 1 статьи 59, частью 2 статьи 81  Федерального закона от 22 февраля 2014 года № 20-ФЗ «О выборах депутатов Государственной Думы Федерального Собрания Российской Федерации», пунктом 9 статьи 26, пунктом 6 статьи 27, пунктом 3 статьи 45, пунктом 2 статьи 64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постановлением Избирательной комиссии Пермского края от 22 июля 2026 года № </w:t>
      </w:r>
      <w:r>
        <w:rPr>
          <w:szCs w:val="28"/>
        </w:rPr>
        <w:t>129/03-4</w:t>
      </w:r>
      <w:r w:rsidRPr="00200FE3">
        <w:rPr>
          <w:szCs w:val="28"/>
        </w:rPr>
        <w:t xml:space="preserve"> «О проведении адресного информирования избирателей на выборах депутатов Государственной Думы Федерального Собрания Российской Федерации девятого созыва и совмещенных с ними выборах в единый день голосования путем их оповещения способом поквартирного (подомового) обхода»</w:t>
      </w:r>
      <w:r w:rsidR="00F172AA" w:rsidRPr="003A5B36">
        <w:rPr>
          <w:szCs w:val="28"/>
        </w:rPr>
        <w:t>,</w:t>
      </w:r>
    </w:p>
    <w:p w14:paraId="664D82B8" w14:textId="5209F507" w:rsidR="00B51A80" w:rsidRDefault="00B51A80" w:rsidP="00DB49A4">
      <w:pPr>
        <w:pStyle w:val="a7"/>
        <w:spacing w:line="360" w:lineRule="auto"/>
        <w:jc w:val="center"/>
      </w:pPr>
      <w:r>
        <w:t xml:space="preserve">Комиссия р е </w:t>
      </w:r>
      <w:proofErr w:type="gramStart"/>
      <w:r>
        <w:t>ш</w:t>
      </w:r>
      <w:proofErr w:type="gramEnd"/>
      <w:r>
        <w:t xml:space="preserve"> а е т:</w:t>
      </w:r>
    </w:p>
    <w:p w14:paraId="60F907E9" w14:textId="7DC44737" w:rsidR="00200FE3" w:rsidRDefault="00200FE3" w:rsidP="00200FE3">
      <w:pPr>
        <w:pStyle w:val="a7"/>
        <w:spacing w:line="360" w:lineRule="auto"/>
      </w:pPr>
      <w:r>
        <w:t>1. Утвердить перечень участковых избирательных комиссий, которые будут осуществлять проведение адресного информирования избирателей на выборах депутатов Государственной Думы Федерального Собрания Российской Федерации девятого созыва и совмещенных с ними выборах, назначенных на 20 сентября 2026 года, путем их оповещения способом поквартирного (подомового) обхода с использованием специализированного цифрового сервиса (далее – проект «</w:t>
      </w:r>
      <w:proofErr w:type="spellStart"/>
      <w:r>
        <w:t>ИнформУИК</w:t>
      </w:r>
      <w:proofErr w:type="spellEnd"/>
      <w:r>
        <w:t>»), а также численность членов участковых избирательных комиссий, участвующих в проекте «</w:t>
      </w:r>
      <w:proofErr w:type="spellStart"/>
      <w:r>
        <w:t>ИнформУИК</w:t>
      </w:r>
      <w:proofErr w:type="spellEnd"/>
      <w:r>
        <w:t xml:space="preserve">», на территории </w:t>
      </w:r>
      <w:r>
        <w:lastRenderedPageBreak/>
        <w:t>Индустриального района города Перми согласно приложению №1 к настоящему решению.</w:t>
      </w:r>
    </w:p>
    <w:p w14:paraId="4CB1509B" w14:textId="40F27700" w:rsidR="00200FE3" w:rsidRDefault="00200FE3" w:rsidP="00200FE3">
      <w:pPr>
        <w:pStyle w:val="a7"/>
        <w:spacing w:line="360" w:lineRule="auto"/>
      </w:pPr>
      <w:r>
        <w:t>2. Определить из числа членов территориальной избирательной комиссии Индустриального района города Перми координаторов, ответственных за реализацию проекта «</w:t>
      </w:r>
      <w:proofErr w:type="spellStart"/>
      <w:r>
        <w:t>ИнформУИК</w:t>
      </w:r>
      <w:proofErr w:type="spellEnd"/>
      <w:r>
        <w:t>» на территории Индустриального района города Перми согласно приложению №2 к настоящему решению.</w:t>
      </w:r>
    </w:p>
    <w:p w14:paraId="496E37C7" w14:textId="77777777" w:rsidR="00200FE3" w:rsidRDefault="00200FE3" w:rsidP="00200FE3">
      <w:pPr>
        <w:pStyle w:val="a7"/>
        <w:spacing w:line="360" w:lineRule="auto"/>
      </w:pPr>
      <w:r>
        <w:t>3. Утвердить график проведения очных инструктажей членов участковых избирательных комиссий, участвующих в проекте «</w:t>
      </w:r>
      <w:proofErr w:type="spellStart"/>
      <w:r>
        <w:t>ИнформУИК</w:t>
      </w:r>
      <w:proofErr w:type="spellEnd"/>
      <w:r>
        <w:t>» согласно приложению №3 к настоящему решению.</w:t>
      </w:r>
    </w:p>
    <w:p w14:paraId="245EB598" w14:textId="26395D49" w:rsidR="00200FE3" w:rsidRDefault="00200FE3" w:rsidP="00200FE3">
      <w:pPr>
        <w:pStyle w:val="a7"/>
        <w:spacing w:line="360" w:lineRule="auto"/>
      </w:pPr>
      <w:r>
        <w:t>4. Разместить настоящее решение на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14:paraId="7CE2B9BA" w14:textId="54C64CCA" w:rsidR="004F3819" w:rsidRPr="00751328" w:rsidRDefault="00200FE3" w:rsidP="00200FE3">
      <w:pPr>
        <w:pStyle w:val="a7"/>
        <w:spacing w:line="360" w:lineRule="auto"/>
        <w:ind w:firstLine="709"/>
      </w:pPr>
      <w:r>
        <w:t xml:space="preserve">5. Контроль за исполнением настоящего решения возложить на председателя территориальной избирательной комиссии Индустриального района города Перми на </w:t>
      </w:r>
      <w:proofErr w:type="spellStart"/>
      <w:r>
        <w:t>Епанову</w:t>
      </w:r>
      <w:proofErr w:type="spellEnd"/>
      <w:r>
        <w:t xml:space="preserve"> О.Л.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4F3819" w14:paraId="257ACCB8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0FC0411" w14:textId="77777777" w:rsidR="004F3819" w:rsidRPr="00FD0E8F" w:rsidRDefault="004F3819" w:rsidP="00CA4747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F34BE70" w14:textId="2369E6AC" w:rsidR="004F3819" w:rsidRDefault="0010497F" w:rsidP="00CA4747">
            <w:pPr>
              <w:pStyle w:val="a7"/>
              <w:spacing w:before="600" w:line="240" w:lineRule="auto"/>
              <w:ind w:firstLine="0"/>
              <w:jc w:val="right"/>
            </w:pPr>
            <w:r>
              <w:t>О.Л.</w:t>
            </w:r>
            <w:r w:rsidR="00F172AA">
              <w:t xml:space="preserve"> </w:t>
            </w:r>
            <w:r>
              <w:t>Епанова</w:t>
            </w:r>
          </w:p>
        </w:tc>
      </w:tr>
      <w:tr w:rsidR="004F3819" w14:paraId="3609241B" w14:textId="77777777" w:rsidTr="00CA4747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0C7666" w14:textId="77777777" w:rsidR="004F3819" w:rsidRDefault="004F3819" w:rsidP="00CA4747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02712CD" w14:textId="77777777" w:rsidR="004F3819" w:rsidRDefault="004F3819" w:rsidP="00CA4747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4F3819" w14:paraId="6F69DE3F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7BAED4A" w14:textId="77777777" w:rsidR="004F3819" w:rsidRDefault="004F3819" w:rsidP="00CA4747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92DDC50" w14:textId="2BD74CAA" w:rsidR="004F3819" w:rsidRDefault="0010497F" w:rsidP="00CA4747">
            <w:pPr>
              <w:pStyle w:val="a7"/>
              <w:spacing w:line="240" w:lineRule="auto"/>
              <w:ind w:firstLine="0"/>
              <w:jc w:val="right"/>
            </w:pPr>
            <w:r>
              <w:t>Е.А.</w:t>
            </w:r>
            <w:r w:rsidR="00F172AA">
              <w:t xml:space="preserve"> </w:t>
            </w:r>
            <w:proofErr w:type="spellStart"/>
            <w:r>
              <w:t>Фасхиева</w:t>
            </w:r>
            <w:proofErr w:type="spellEnd"/>
          </w:p>
        </w:tc>
      </w:tr>
      <w:tr w:rsidR="0054632A" w14:paraId="3C211A44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431208DD" w14:textId="7A0B3DD6" w:rsidR="0054632A" w:rsidRDefault="0054632A" w:rsidP="00CA4747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25EACF58" w14:textId="77777777" w:rsidR="0054632A" w:rsidRDefault="0054632A" w:rsidP="00CA4747">
            <w:pPr>
              <w:pStyle w:val="a7"/>
              <w:spacing w:line="240" w:lineRule="auto"/>
              <w:ind w:firstLine="0"/>
              <w:jc w:val="right"/>
            </w:pPr>
          </w:p>
        </w:tc>
      </w:tr>
    </w:tbl>
    <w:p w14:paraId="7FA9323F" w14:textId="30946438" w:rsidR="00B24522" w:rsidRDefault="00B24522" w:rsidP="009300F9">
      <w:pPr>
        <w:ind w:left="5670"/>
        <w:jc w:val="center"/>
        <w:rPr>
          <w:szCs w:val="28"/>
        </w:rPr>
      </w:pPr>
    </w:p>
    <w:p w14:paraId="47D5933B" w14:textId="75FE3705" w:rsidR="009B59C5" w:rsidRDefault="009B59C5" w:rsidP="009300F9">
      <w:pPr>
        <w:ind w:left="5670"/>
        <w:jc w:val="center"/>
        <w:rPr>
          <w:szCs w:val="28"/>
        </w:rPr>
      </w:pPr>
    </w:p>
    <w:p w14:paraId="3491B4A7" w14:textId="73513C52" w:rsidR="009B59C5" w:rsidRDefault="009B59C5" w:rsidP="009300F9">
      <w:pPr>
        <w:ind w:left="5670"/>
        <w:jc w:val="center"/>
        <w:rPr>
          <w:szCs w:val="28"/>
        </w:rPr>
      </w:pPr>
    </w:p>
    <w:p w14:paraId="0E84146C" w14:textId="37D9DECA" w:rsidR="009B59C5" w:rsidRDefault="009B59C5" w:rsidP="009300F9">
      <w:pPr>
        <w:ind w:left="5670"/>
        <w:jc w:val="center"/>
        <w:rPr>
          <w:szCs w:val="28"/>
        </w:rPr>
      </w:pPr>
    </w:p>
    <w:p w14:paraId="3C44B0C4" w14:textId="7A8D0D76" w:rsidR="009B59C5" w:rsidRDefault="009B59C5" w:rsidP="009300F9">
      <w:pPr>
        <w:ind w:left="5670"/>
        <w:jc w:val="center"/>
        <w:rPr>
          <w:szCs w:val="28"/>
        </w:rPr>
      </w:pPr>
    </w:p>
    <w:p w14:paraId="104A7064" w14:textId="56803705" w:rsidR="009B59C5" w:rsidRDefault="009B59C5" w:rsidP="009300F9">
      <w:pPr>
        <w:ind w:left="5670"/>
        <w:jc w:val="center"/>
        <w:rPr>
          <w:szCs w:val="28"/>
        </w:rPr>
      </w:pPr>
    </w:p>
    <w:p w14:paraId="0FCBA90A" w14:textId="1CD70B17" w:rsidR="009B59C5" w:rsidRDefault="009B59C5" w:rsidP="009300F9">
      <w:pPr>
        <w:ind w:left="5670"/>
        <w:jc w:val="center"/>
        <w:rPr>
          <w:szCs w:val="28"/>
        </w:rPr>
      </w:pPr>
    </w:p>
    <w:p w14:paraId="00D136AB" w14:textId="6781CAFB" w:rsidR="009B59C5" w:rsidRDefault="009B59C5" w:rsidP="009300F9">
      <w:pPr>
        <w:ind w:left="5670"/>
        <w:jc w:val="center"/>
        <w:rPr>
          <w:szCs w:val="28"/>
        </w:rPr>
      </w:pPr>
    </w:p>
    <w:p w14:paraId="7954E53C" w14:textId="24C63184" w:rsidR="009B59C5" w:rsidRDefault="009B59C5" w:rsidP="009300F9">
      <w:pPr>
        <w:ind w:left="5670"/>
        <w:jc w:val="center"/>
        <w:rPr>
          <w:szCs w:val="28"/>
        </w:rPr>
      </w:pPr>
    </w:p>
    <w:p w14:paraId="62664A60" w14:textId="166A5627" w:rsidR="009B59C5" w:rsidRDefault="009B59C5" w:rsidP="009300F9">
      <w:pPr>
        <w:ind w:left="5670"/>
        <w:jc w:val="center"/>
        <w:rPr>
          <w:szCs w:val="28"/>
        </w:rPr>
      </w:pPr>
    </w:p>
    <w:p w14:paraId="0877D2CA" w14:textId="0E7F1B3D" w:rsidR="009B59C5" w:rsidRDefault="009B59C5" w:rsidP="009300F9">
      <w:pPr>
        <w:ind w:left="5670"/>
        <w:jc w:val="center"/>
        <w:rPr>
          <w:szCs w:val="28"/>
        </w:rPr>
      </w:pPr>
    </w:p>
    <w:p w14:paraId="3D44AC68" w14:textId="6CD60DB3" w:rsidR="009B59C5" w:rsidRDefault="009B59C5" w:rsidP="009300F9">
      <w:pPr>
        <w:ind w:left="5670"/>
        <w:jc w:val="center"/>
        <w:rPr>
          <w:szCs w:val="28"/>
        </w:rPr>
      </w:pPr>
    </w:p>
    <w:p w14:paraId="6AD88A0E" w14:textId="76E3865A" w:rsidR="009B59C5" w:rsidRDefault="009B59C5" w:rsidP="009300F9">
      <w:pPr>
        <w:ind w:left="5670"/>
        <w:jc w:val="center"/>
        <w:rPr>
          <w:szCs w:val="28"/>
        </w:rPr>
      </w:pPr>
    </w:p>
    <w:p w14:paraId="11A62295" w14:textId="65AF9151" w:rsidR="009B59C5" w:rsidRDefault="009B59C5" w:rsidP="009300F9">
      <w:pPr>
        <w:ind w:left="5670"/>
        <w:jc w:val="center"/>
        <w:rPr>
          <w:szCs w:val="28"/>
        </w:rPr>
      </w:pPr>
    </w:p>
    <w:p w14:paraId="1B66C790" w14:textId="32DC963F" w:rsidR="009B59C5" w:rsidRDefault="009B59C5" w:rsidP="009300F9">
      <w:pPr>
        <w:ind w:left="5670"/>
        <w:jc w:val="center"/>
        <w:rPr>
          <w:szCs w:val="28"/>
        </w:rPr>
      </w:pPr>
    </w:p>
    <w:p w14:paraId="29E53CD0" w14:textId="77777777" w:rsidR="009B59C5" w:rsidRDefault="009B59C5" w:rsidP="009B59C5">
      <w:pPr>
        <w:autoSpaceDE w:val="0"/>
        <w:autoSpaceDN w:val="0"/>
        <w:adjustRightInd w:val="0"/>
        <w:ind w:left="5954"/>
        <w:outlineLvl w:val="0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1</w:t>
      </w:r>
    </w:p>
    <w:p w14:paraId="192379B0" w14:textId="31A171A1" w:rsidR="009B59C5" w:rsidRDefault="009B59C5" w:rsidP="009B59C5">
      <w:pPr>
        <w:autoSpaceDE w:val="0"/>
        <w:autoSpaceDN w:val="0"/>
        <w:adjustRightInd w:val="0"/>
        <w:ind w:left="5954"/>
        <w:rPr>
          <w:sz w:val="24"/>
          <w:szCs w:val="24"/>
        </w:rPr>
      </w:pPr>
      <w:r>
        <w:rPr>
          <w:sz w:val="24"/>
          <w:szCs w:val="24"/>
        </w:rPr>
        <w:t>к решению территориальной избирательной комиссии Индустриального района города Перми</w:t>
      </w:r>
      <w:r w:rsidR="008E406F">
        <w:rPr>
          <w:sz w:val="24"/>
          <w:szCs w:val="24"/>
        </w:rPr>
        <w:t xml:space="preserve"> </w:t>
      </w:r>
      <w:r>
        <w:rPr>
          <w:sz w:val="24"/>
          <w:szCs w:val="24"/>
        </w:rPr>
        <w:t>от 23.07.2026 № 97/01-4</w:t>
      </w:r>
    </w:p>
    <w:p w14:paraId="01001442" w14:textId="77777777" w:rsidR="009B59C5" w:rsidRPr="007510B7" w:rsidRDefault="009B59C5" w:rsidP="009B59C5">
      <w:pPr>
        <w:autoSpaceDE w:val="0"/>
        <w:autoSpaceDN w:val="0"/>
        <w:adjustRightInd w:val="0"/>
        <w:ind w:left="11057"/>
        <w:outlineLvl w:val="0"/>
        <w:rPr>
          <w:sz w:val="24"/>
          <w:szCs w:val="24"/>
        </w:rPr>
      </w:pPr>
      <w:r>
        <w:rPr>
          <w:sz w:val="24"/>
          <w:szCs w:val="24"/>
        </w:rPr>
        <w:t>ил</w:t>
      </w:r>
    </w:p>
    <w:p w14:paraId="10BA6873" w14:textId="77777777" w:rsidR="009B59C5" w:rsidRDefault="009B59C5" w:rsidP="009B59C5">
      <w:pPr>
        <w:pStyle w:val="a7"/>
        <w:spacing w:line="240" w:lineRule="auto"/>
        <w:jc w:val="center"/>
        <w:rPr>
          <w:b/>
          <w:sz w:val="24"/>
          <w:szCs w:val="24"/>
        </w:rPr>
      </w:pPr>
      <w:r w:rsidRPr="00D87498">
        <w:rPr>
          <w:b/>
          <w:sz w:val="24"/>
          <w:szCs w:val="24"/>
        </w:rPr>
        <w:t>Распределение численности</w:t>
      </w:r>
    </w:p>
    <w:p w14:paraId="4ED75FC8" w14:textId="77777777" w:rsidR="009B59C5" w:rsidRDefault="009B59C5" w:rsidP="009B59C5">
      <w:pPr>
        <w:pStyle w:val="a7"/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членов </w:t>
      </w:r>
      <w:r w:rsidRPr="00F16D6F">
        <w:rPr>
          <w:b/>
          <w:sz w:val="24"/>
          <w:szCs w:val="24"/>
        </w:rPr>
        <w:t>уча</w:t>
      </w:r>
      <w:r>
        <w:rPr>
          <w:b/>
          <w:sz w:val="24"/>
          <w:szCs w:val="24"/>
        </w:rPr>
        <w:t>стковых избирательных комиссий,</w:t>
      </w:r>
    </w:p>
    <w:p w14:paraId="40004B7E" w14:textId="71FE9642" w:rsidR="009B59C5" w:rsidRPr="007566E5" w:rsidRDefault="009B59C5" w:rsidP="009B59C5">
      <w:pPr>
        <w:pStyle w:val="a7"/>
        <w:spacing w:line="240" w:lineRule="auto"/>
        <w:jc w:val="center"/>
        <w:rPr>
          <w:b/>
          <w:bCs/>
          <w:sz w:val="22"/>
          <w:szCs w:val="22"/>
        </w:rPr>
      </w:pPr>
      <w:r w:rsidRPr="00F16D6F">
        <w:rPr>
          <w:b/>
          <w:sz w:val="24"/>
          <w:szCs w:val="24"/>
        </w:rPr>
        <w:t>участвующих в проекте «</w:t>
      </w:r>
      <w:proofErr w:type="spellStart"/>
      <w:r w:rsidRPr="00F16D6F">
        <w:rPr>
          <w:b/>
          <w:sz w:val="24"/>
          <w:szCs w:val="24"/>
        </w:rPr>
        <w:t>ИнформУИК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bCs/>
          <w:sz w:val="24"/>
          <w:szCs w:val="18"/>
        </w:rPr>
        <w:t xml:space="preserve">на </w:t>
      </w:r>
      <w:r w:rsidRPr="007566E5">
        <w:rPr>
          <w:b/>
          <w:bCs/>
          <w:sz w:val="24"/>
          <w:szCs w:val="18"/>
        </w:rPr>
        <w:t xml:space="preserve">территории </w:t>
      </w:r>
      <w:r>
        <w:rPr>
          <w:b/>
          <w:bCs/>
          <w:sz w:val="24"/>
          <w:szCs w:val="18"/>
        </w:rPr>
        <w:t>Индустриального района города Перми</w:t>
      </w:r>
    </w:p>
    <w:p w14:paraId="665CFF68" w14:textId="77777777" w:rsidR="009B59C5" w:rsidRPr="00DB1ACE" w:rsidRDefault="009B59C5" w:rsidP="009B59C5">
      <w:pPr>
        <w:pStyle w:val="a7"/>
        <w:spacing w:line="240" w:lineRule="auto"/>
        <w:jc w:val="center"/>
        <w:rPr>
          <w:b/>
          <w:sz w:val="24"/>
          <w:szCs w:val="24"/>
        </w:rPr>
      </w:pPr>
    </w:p>
    <w:tbl>
      <w:tblPr>
        <w:tblW w:w="8641" w:type="dxa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"/>
        <w:gridCol w:w="4905"/>
        <w:gridCol w:w="2976"/>
      </w:tblGrid>
      <w:tr w:rsidR="009B59C5" w:rsidRPr="00D87498" w14:paraId="36C1FE5E" w14:textId="77777777" w:rsidTr="009B59C5">
        <w:trPr>
          <w:trHeight w:val="253"/>
        </w:trPr>
        <w:tc>
          <w:tcPr>
            <w:tcW w:w="760" w:type="dxa"/>
            <w:vMerge w:val="restart"/>
            <w:noWrap/>
            <w:vAlign w:val="center"/>
          </w:tcPr>
          <w:p w14:paraId="18BF226F" w14:textId="77777777" w:rsidR="009B59C5" w:rsidRPr="00D87498" w:rsidRDefault="009B59C5" w:rsidP="004D6E3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87498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4905" w:type="dxa"/>
            <w:vMerge w:val="restart"/>
            <w:vAlign w:val="center"/>
          </w:tcPr>
          <w:p w14:paraId="7798B425" w14:textId="77777777" w:rsidR="009B59C5" w:rsidRPr="00D87498" w:rsidRDefault="009B59C5" w:rsidP="004D6E3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Номер У</w:t>
            </w:r>
            <w:r w:rsidRPr="00D87498">
              <w:rPr>
                <w:b/>
                <w:bCs/>
                <w:sz w:val="22"/>
                <w:szCs w:val="22"/>
              </w:rPr>
              <w:t>ИК</w:t>
            </w:r>
          </w:p>
        </w:tc>
        <w:tc>
          <w:tcPr>
            <w:tcW w:w="2976" w:type="dxa"/>
            <w:vMerge w:val="restart"/>
            <w:vAlign w:val="center"/>
          </w:tcPr>
          <w:p w14:paraId="1D67EB7E" w14:textId="04FF5866" w:rsidR="009B59C5" w:rsidRPr="00D87498" w:rsidRDefault="009B59C5" w:rsidP="009B59C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Численность</w:t>
            </w:r>
            <w:r w:rsidRPr="00D87498">
              <w:rPr>
                <w:b/>
                <w:bCs/>
                <w:color w:val="000000"/>
                <w:sz w:val="22"/>
                <w:szCs w:val="22"/>
              </w:rPr>
              <w:t xml:space="preserve"> членов участковых избирательных комиссий, </w:t>
            </w:r>
            <w:r w:rsidRPr="00D87498">
              <w:rPr>
                <w:b/>
                <w:sz w:val="22"/>
                <w:szCs w:val="22"/>
              </w:rPr>
              <w:t>участвующих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D87498">
              <w:rPr>
                <w:b/>
                <w:sz w:val="22"/>
                <w:szCs w:val="22"/>
              </w:rPr>
              <w:t>в проекте «</w:t>
            </w:r>
            <w:proofErr w:type="spellStart"/>
            <w:r w:rsidRPr="00D87498">
              <w:rPr>
                <w:b/>
                <w:sz w:val="22"/>
                <w:szCs w:val="22"/>
              </w:rPr>
              <w:t>ИнформУИК</w:t>
            </w:r>
            <w:proofErr w:type="spellEnd"/>
            <w:r w:rsidRPr="00D87498">
              <w:rPr>
                <w:b/>
                <w:sz w:val="22"/>
                <w:szCs w:val="22"/>
              </w:rPr>
              <w:t>»</w:t>
            </w:r>
          </w:p>
        </w:tc>
      </w:tr>
      <w:tr w:rsidR="009B59C5" w:rsidRPr="00D87498" w14:paraId="04C409C4" w14:textId="77777777" w:rsidTr="009B59C5">
        <w:trPr>
          <w:trHeight w:val="1379"/>
        </w:trPr>
        <w:tc>
          <w:tcPr>
            <w:tcW w:w="760" w:type="dxa"/>
            <w:vMerge/>
            <w:noWrap/>
            <w:vAlign w:val="center"/>
            <w:hideMark/>
          </w:tcPr>
          <w:p w14:paraId="4B481B76" w14:textId="77777777" w:rsidR="009B59C5" w:rsidRPr="00D87498" w:rsidRDefault="009B59C5" w:rsidP="004D6E3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5" w:type="dxa"/>
            <w:vMerge/>
            <w:vAlign w:val="center"/>
            <w:hideMark/>
          </w:tcPr>
          <w:p w14:paraId="28526A5D" w14:textId="77777777" w:rsidR="009B59C5" w:rsidRPr="00D87498" w:rsidRDefault="009B59C5" w:rsidP="004D6E3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  <w:vMerge/>
            <w:vAlign w:val="center"/>
            <w:hideMark/>
          </w:tcPr>
          <w:p w14:paraId="7CC74C38" w14:textId="77777777" w:rsidR="009B59C5" w:rsidRPr="00D87498" w:rsidRDefault="009B59C5" w:rsidP="004D6E3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510ED9" w:rsidRPr="00D87498" w14:paraId="0DF6EF88" w14:textId="77777777" w:rsidTr="00BB53F8">
        <w:trPr>
          <w:trHeight w:val="300"/>
        </w:trPr>
        <w:tc>
          <w:tcPr>
            <w:tcW w:w="760" w:type="dxa"/>
            <w:noWrap/>
            <w:vAlign w:val="center"/>
            <w:hideMark/>
          </w:tcPr>
          <w:p w14:paraId="6FB75CC5" w14:textId="77777777" w:rsidR="00510ED9" w:rsidRPr="00D87498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 w:rsidRPr="00D8749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905" w:type="dxa"/>
          </w:tcPr>
          <w:p w14:paraId="686EF716" w14:textId="15F79B69" w:rsidR="00510ED9" w:rsidRPr="00F1103A" w:rsidRDefault="00510ED9" w:rsidP="00510E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Участковая избирательная комиссия № 2901</w:t>
            </w:r>
          </w:p>
        </w:tc>
        <w:tc>
          <w:tcPr>
            <w:tcW w:w="2976" w:type="dxa"/>
            <w:vAlign w:val="bottom"/>
          </w:tcPr>
          <w:p w14:paraId="0409FB36" w14:textId="0920DDEC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4</w:t>
            </w:r>
          </w:p>
        </w:tc>
      </w:tr>
      <w:tr w:rsidR="00510ED9" w:rsidRPr="00D87498" w14:paraId="4DFF8556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554FEEA0" w14:textId="77777777" w:rsidR="00510ED9" w:rsidRPr="00D87498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905" w:type="dxa"/>
          </w:tcPr>
          <w:p w14:paraId="76824F22" w14:textId="6AABAE57" w:rsidR="00510ED9" w:rsidRPr="00F1103A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 290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976" w:type="dxa"/>
            <w:vAlign w:val="bottom"/>
          </w:tcPr>
          <w:p w14:paraId="0022B17C" w14:textId="4CEE551D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6</w:t>
            </w:r>
          </w:p>
        </w:tc>
      </w:tr>
      <w:tr w:rsidR="00510ED9" w:rsidRPr="00D87498" w14:paraId="43FFFE67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5EAB2349" w14:textId="77777777" w:rsidR="00510ED9" w:rsidRPr="00D87498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905" w:type="dxa"/>
          </w:tcPr>
          <w:p w14:paraId="66759716" w14:textId="3B85AA3B" w:rsidR="00510ED9" w:rsidRPr="00F1103A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 290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976" w:type="dxa"/>
            <w:vAlign w:val="bottom"/>
          </w:tcPr>
          <w:p w14:paraId="48321297" w14:textId="6E442415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6</w:t>
            </w:r>
          </w:p>
        </w:tc>
      </w:tr>
      <w:tr w:rsidR="00510ED9" w:rsidRPr="00D87498" w14:paraId="7CD51187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578D8E57" w14:textId="21393EAE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905" w:type="dxa"/>
          </w:tcPr>
          <w:p w14:paraId="6C9A7971" w14:textId="18762145" w:rsidR="00510ED9" w:rsidRPr="00F1103A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 290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976" w:type="dxa"/>
            <w:vAlign w:val="bottom"/>
          </w:tcPr>
          <w:p w14:paraId="7D31DC15" w14:textId="47291EB5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5</w:t>
            </w:r>
          </w:p>
        </w:tc>
      </w:tr>
      <w:tr w:rsidR="00510ED9" w:rsidRPr="00D87498" w14:paraId="38A3ED36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150E6AA5" w14:textId="2346467D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905" w:type="dxa"/>
          </w:tcPr>
          <w:p w14:paraId="651E067E" w14:textId="31AE0CD6" w:rsidR="00510ED9" w:rsidRPr="00F1103A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 290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976" w:type="dxa"/>
            <w:vAlign w:val="bottom"/>
          </w:tcPr>
          <w:p w14:paraId="4BEC05B6" w14:textId="0F8BE0F2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4</w:t>
            </w:r>
          </w:p>
        </w:tc>
      </w:tr>
      <w:tr w:rsidR="00510ED9" w:rsidRPr="00D87498" w14:paraId="19D48945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03CFFF25" w14:textId="599004B6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905" w:type="dxa"/>
          </w:tcPr>
          <w:p w14:paraId="5D7BEFB4" w14:textId="18A53A2B" w:rsidR="00510ED9" w:rsidRPr="00F1103A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 290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976" w:type="dxa"/>
            <w:vAlign w:val="bottom"/>
          </w:tcPr>
          <w:p w14:paraId="76A7AE3E" w14:textId="04415991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5</w:t>
            </w:r>
          </w:p>
        </w:tc>
      </w:tr>
      <w:tr w:rsidR="00510ED9" w:rsidRPr="00D87498" w14:paraId="1D0CCD38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0F3E9321" w14:textId="76668AEC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905" w:type="dxa"/>
          </w:tcPr>
          <w:p w14:paraId="6E9F1202" w14:textId="01C40690" w:rsidR="00510ED9" w:rsidRPr="00F1103A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 290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976" w:type="dxa"/>
            <w:vAlign w:val="bottom"/>
          </w:tcPr>
          <w:p w14:paraId="6782B955" w14:textId="5A15C540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4</w:t>
            </w:r>
          </w:p>
        </w:tc>
      </w:tr>
      <w:tr w:rsidR="00510ED9" w:rsidRPr="00D87498" w14:paraId="154E7B4D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0F29A0EF" w14:textId="756D3E63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905" w:type="dxa"/>
          </w:tcPr>
          <w:p w14:paraId="4B0F9E28" w14:textId="6B9B1426" w:rsidR="00510ED9" w:rsidRPr="00F1103A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 290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2976" w:type="dxa"/>
            <w:vAlign w:val="bottom"/>
          </w:tcPr>
          <w:p w14:paraId="31333A40" w14:textId="103CFD39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4</w:t>
            </w:r>
          </w:p>
        </w:tc>
      </w:tr>
      <w:tr w:rsidR="00510ED9" w:rsidRPr="00D87498" w14:paraId="0136F70D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7EDCE879" w14:textId="2A44038A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905" w:type="dxa"/>
          </w:tcPr>
          <w:p w14:paraId="7BCF704D" w14:textId="41F6BE9E" w:rsidR="00510ED9" w:rsidRPr="00F1103A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 290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2976" w:type="dxa"/>
            <w:vAlign w:val="bottom"/>
          </w:tcPr>
          <w:p w14:paraId="60142E09" w14:textId="0ECB2670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6</w:t>
            </w:r>
          </w:p>
        </w:tc>
      </w:tr>
      <w:tr w:rsidR="00510ED9" w:rsidRPr="00D87498" w14:paraId="5A089960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34B050CA" w14:textId="5409A8A1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905" w:type="dxa"/>
          </w:tcPr>
          <w:p w14:paraId="6B182F85" w14:textId="16D0E530" w:rsidR="00510ED9" w:rsidRPr="00F1103A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2910</w:t>
            </w:r>
          </w:p>
        </w:tc>
        <w:tc>
          <w:tcPr>
            <w:tcW w:w="2976" w:type="dxa"/>
            <w:vAlign w:val="bottom"/>
          </w:tcPr>
          <w:p w14:paraId="19E3FA5E" w14:textId="228E490B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5</w:t>
            </w:r>
          </w:p>
        </w:tc>
      </w:tr>
      <w:tr w:rsidR="00510ED9" w:rsidRPr="00D87498" w14:paraId="151F7F42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16F0DEAE" w14:textId="13FFC1A5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905" w:type="dxa"/>
          </w:tcPr>
          <w:p w14:paraId="319B74C8" w14:textId="6673060F" w:rsidR="00510ED9" w:rsidRPr="00F1103A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2911</w:t>
            </w:r>
          </w:p>
        </w:tc>
        <w:tc>
          <w:tcPr>
            <w:tcW w:w="2976" w:type="dxa"/>
            <w:vAlign w:val="bottom"/>
          </w:tcPr>
          <w:p w14:paraId="33DBDFA5" w14:textId="4794E0DF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4</w:t>
            </w:r>
          </w:p>
        </w:tc>
      </w:tr>
      <w:tr w:rsidR="00510ED9" w:rsidRPr="00D87498" w14:paraId="708395FC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7461B0EF" w14:textId="2CE37618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4905" w:type="dxa"/>
          </w:tcPr>
          <w:p w14:paraId="62CDB63C" w14:textId="63883B7B" w:rsidR="00510ED9" w:rsidRPr="00F1103A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2912</w:t>
            </w:r>
          </w:p>
        </w:tc>
        <w:tc>
          <w:tcPr>
            <w:tcW w:w="2976" w:type="dxa"/>
            <w:vAlign w:val="bottom"/>
          </w:tcPr>
          <w:p w14:paraId="08D50DEB" w14:textId="3583957E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6</w:t>
            </w:r>
          </w:p>
        </w:tc>
      </w:tr>
      <w:tr w:rsidR="00510ED9" w:rsidRPr="00D87498" w14:paraId="38387B94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5419E926" w14:textId="57B6488D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905" w:type="dxa"/>
          </w:tcPr>
          <w:p w14:paraId="0112451A" w14:textId="6E1016D1" w:rsidR="00510ED9" w:rsidRPr="00F1103A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2913</w:t>
            </w:r>
          </w:p>
        </w:tc>
        <w:tc>
          <w:tcPr>
            <w:tcW w:w="2976" w:type="dxa"/>
            <w:vAlign w:val="bottom"/>
          </w:tcPr>
          <w:p w14:paraId="34F1B84F" w14:textId="140ACB62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4</w:t>
            </w:r>
          </w:p>
        </w:tc>
      </w:tr>
      <w:tr w:rsidR="00510ED9" w:rsidRPr="00D87498" w14:paraId="025F0E9A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69E9A9AD" w14:textId="12A42294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905" w:type="dxa"/>
          </w:tcPr>
          <w:p w14:paraId="441F5054" w14:textId="2AEC361F" w:rsidR="00510ED9" w:rsidRPr="00F1103A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2914</w:t>
            </w:r>
          </w:p>
        </w:tc>
        <w:tc>
          <w:tcPr>
            <w:tcW w:w="2976" w:type="dxa"/>
            <w:vAlign w:val="bottom"/>
          </w:tcPr>
          <w:p w14:paraId="00597160" w14:textId="7D292273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5</w:t>
            </w:r>
          </w:p>
        </w:tc>
      </w:tr>
      <w:tr w:rsidR="00510ED9" w:rsidRPr="00D87498" w14:paraId="5704D975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13BFC932" w14:textId="02C184D1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905" w:type="dxa"/>
          </w:tcPr>
          <w:p w14:paraId="3F963B33" w14:textId="548ADD05" w:rsidR="00510ED9" w:rsidRPr="00F1103A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2915</w:t>
            </w:r>
          </w:p>
        </w:tc>
        <w:tc>
          <w:tcPr>
            <w:tcW w:w="2976" w:type="dxa"/>
            <w:vAlign w:val="bottom"/>
          </w:tcPr>
          <w:p w14:paraId="0169E863" w14:textId="2E1B8A4B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6</w:t>
            </w:r>
          </w:p>
        </w:tc>
      </w:tr>
      <w:tr w:rsidR="00510ED9" w:rsidRPr="00D87498" w14:paraId="4779F094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70173FE2" w14:textId="5D8D4F1A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4905" w:type="dxa"/>
          </w:tcPr>
          <w:p w14:paraId="46FAB95D" w14:textId="03FEE028" w:rsidR="00510ED9" w:rsidRPr="00F1103A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2916</w:t>
            </w:r>
          </w:p>
        </w:tc>
        <w:tc>
          <w:tcPr>
            <w:tcW w:w="2976" w:type="dxa"/>
            <w:vAlign w:val="bottom"/>
          </w:tcPr>
          <w:p w14:paraId="1BA5ECCB" w14:textId="7195241A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6</w:t>
            </w:r>
          </w:p>
        </w:tc>
      </w:tr>
      <w:tr w:rsidR="00510ED9" w:rsidRPr="00D87498" w14:paraId="3EB3FB66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2C0F2686" w14:textId="7630725D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4905" w:type="dxa"/>
          </w:tcPr>
          <w:p w14:paraId="5C45A477" w14:textId="5BF2079E" w:rsidR="00510ED9" w:rsidRPr="00F1103A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2917</w:t>
            </w:r>
          </w:p>
        </w:tc>
        <w:tc>
          <w:tcPr>
            <w:tcW w:w="2976" w:type="dxa"/>
            <w:vAlign w:val="bottom"/>
          </w:tcPr>
          <w:p w14:paraId="76C35580" w14:textId="0196F6E1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6</w:t>
            </w:r>
          </w:p>
        </w:tc>
      </w:tr>
      <w:tr w:rsidR="00510ED9" w:rsidRPr="00D87498" w14:paraId="6FE28FBA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19C0411D" w14:textId="6FB1EC17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4905" w:type="dxa"/>
          </w:tcPr>
          <w:p w14:paraId="7F8EACD4" w14:textId="490493D9" w:rsidR="00510ED9" w:rsidRPr="00F1103A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2918</w:t>
            </w:r>
          </w:p>
        </w:tc>
        <w:tc>
          <w:tcPr>
            <w:tcW w:w="2976" w:type="dxa"/>
            <w:vAlign w:val="bottom"/>
          </w:tcPr>
          <w:p w14:paraId="1F89432B" w14:textId="1789CBEA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6</w:t>
            </w:r>
          </w:p>
        </w:tc>
      </w:tr>
      <w:tr w:rsidR="00510ED9" w:rsidRPr="00D87498" w14:paraId="486618C9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61B0BADE" w14:textId="162C8D50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4905" w:type="dxa"/>
          </w:tcPr>
          <w:p w14:paraId="53FDD0DB" w14:textId="58D205F1" w:rsidR="00510ED9" w:rsidRPr="00F1103A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2919</w:t>
            </w:r>
          </w:p>
        </w:tc>
        <w:tc>
          <w:tcPr>
            <w:tcW w:w="2976" w:type="dxa"/>
            <w:vAlign w:val="bottom"/>
          </w:tcPr>
          <w:p w14:paraId="4B424536" w14:textId="1C609000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2</w:t>
            </w:r>
          </w:p>
        </w:tc>
      </w:tr>
      <w:tr w:rsidR="00510ED9" w:rsidRPr="00D87498" w14:paraId="7EF41753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0FD1ADA4" w14:textId="06CA5468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4905" w:type="dxa"/>
          </w:tcPr>
          <w:p w14:paraId="79FF1F27" w14:textId="2494839E" w:rsidR="00510ED9" w:rsidRPr="00F1103A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2920</w:t>
            </w:r>
          </w:p>
        </w:tc>
        <w:tc>
          <w:tcPr>
            <w:tcW w:w="2976" w:type="dxa"/>
            <w:vAlign w:val="bottom"/>
          </w:tcPr>
          <w:p w14:paraId="4B5B0C4F" w14:textId="3F8113A0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4</w:t>
            </w:r>
          </w:p>
        </w:tc>
      </w:tr>
      <w:tr w:rsidR="00510ED9" w:rsidRPr="00D87498" w14:paraId="53E6EA26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752FC92E" w14:textId="3B42E890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4905" w:type="dxa"/>
          </w:tcPr>
          <w:p w14:paraId="4545D7A1" w14:textId="29BC5B9F" w:rsidR="00510ED9" w:rsidRPr="00F1103A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2921</w:t>
            </w:r>
          </w:p>
        </w:tc>
        <w:tc>
          <w:tcPr>
            <w:tcW w:w="2976" w:type="dxa"/>
            <w:vAlign w:val="bottom"/>
          </w:tcPr>
          <w:p w14:paraId="236E2750" w14:textId="55DAA51F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5</w:t>
            </w:r>
          </w:p>
        </w:tc>
      </w:tr>
      <w:tr w:rsidR="00510ED9" w:rsidRPr="00D87498" w14:paraId="34E61D51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5CB19596" w14:textId="393192EA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4905" w:type="dxa"/>
          </w:tcPr>
          <w:p w14:paraId="23C476E8" w14:textId="1D9A7C6F" w:rsidR="00510ED9" w:rsidRPr="00F1103A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2922</w:t>
            </w:r>
          </w:p>
        </w:tc>
        <w:tc>
          <w:tcPr>
            <w:tcW w:w="2976" w:type="dxa"/>
            <w:vAlign w:val="bottom"/>
          </w:tcPr>
          <w:p w14:paraId="43126CD6" w14:textId="3FFD7D10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5</w:t>
            </w:r>
          </w:p>
        </w:tc>
      </w:tr>
      <w:tr w:rsidR="00510ED9" w:rsidRPr="00D87498" w14:paraId="133450CB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7AFF8284" w14:textId="77A5E540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4905" w:type="dxa"/>
          </w:tcPr>
          <w:p w14:paraId="373EF6D8" w14:textId="68AE3A37" w:rsidR="00510ED9" w:rsidRPr="00F1103A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2923</w:t>
            </w:r>
          </w:p>
        </w:tc>
        <w:tc>
          <w:tcPr>
            <w:tcW w:w="2976" w:type="dxa"/>
            <w:vAlign w:val="bottom"/>
          </w:tcPr>
          <w:p w14:paraId="05907DBC" w14:textId="7AB3B0BE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6</w:t>
            </w:r>
          </w:p>
        </w:tc>
      </w:tr>
      <w:tr w:rsidR="00510ED9" w:rsidRPr="00D87498" w14:paraId="284566D5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590C37C3" w14:textId="1A8305BD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4905" w:type="dxa"/>
          </w:tcPr>
          <w:p w14:paraId="44C420A3" w14:textId="310CBFF1" w:rsidR="00510ED9" w:rsidRPr="00F1103A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2924</w:t>
            </w:r>
          </w:p>
        </w:tc>
        <w:tc>
          <w:tcPr>
            <w:tcW w:w="2976" w:type="dxa"/>
            <w:vAlign w:val="bottom"/>
          </w:tcPr>
          <w:p w14:paraId="3324DD2A" w14:textId="5A90525F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5</w:t>
            </w:r>
          </w:p>
        </w:tc>
      </w:tr>
      <w:tr w:rsidR="00510ED9" w:rsidRPr="00D87498" w14:paraId="12CB6F64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7EA2FC96" w14:textId="1DB4FBC4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4905" w:type="dxa"/>
          </w:tcPr>
          <w:p w14:paraId="4DC0F2FD" w14:textId="34DE0AF2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2925</w:t>
            </w:r>
          </w:p>
        </w:tc>
        <w:tc>
          <w:tcPr>
            <w:tcW w:w="2976" w:type="dxa"/>
            <w:vAlign w:val="bottom"/>
          </w:tcPr>
          <w:p w14:paraId="7E36AE58" w14:textId="6DB4EF55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4</w:t>
            </w:r>
          </w:p>
        </w:tc>
      </w:tr>
      <w:tr w:rsidR="00510ED9" w:rsidRPr="00D87498" w14:paraId="7FDE8768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217D07E7" w14:textId="2D91BC3D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4905" w:type="dxa"/>
          </w:tcPr>
          <w:p w14:paraId="54A4E1B6" w14:textId="691A18A8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2926</w:t>
            </w:r>
          </w:p>
        </w:tc>
        <w:tc>
          <w:tcPr>
            <w:tcW w:w="2976" w:type="dxa"/>
            <w:vAlign w:val="bottom"/>
          </w:tcPr>
          <w:p w14:paraId="5473F72E" w14:textId="514E9480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6</w:t>
            </w:r>
          </w:p>
        </w:tc>
      </w:tr>
      <w:tr w:rsidR="00510ED9" w:rsidRPr="00D87498" w14:paraId="707F52F7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16FDAFF9" w14:textId="7C554EA7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4905" w:type="dxa"/>
          </w:tcPr>
          <w:p w14:paraId="1D549B6E" w14:textId="1FB2A6F0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2927</w:t>
            </w:r>
          </w:p>
        </w:tc>
        <w:tc>
          <w:tcPr>
            <w:tcW w:w="2976" w:type="dxa"/>
            <w:vAlign w:val="bottom"/>
          </w:tcPr>
          <w:p w14:paraId="51DB98BC" w14:textId="4EA3DFD2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4</w:t>
            </w:r>
          </w:p>
        </w:tc>
      </w:tr>
      <w:tr w:rsidR="00510ED9" w:rsidRPr="00D87498" w14:paraId="7ABFFED9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5F9EB26F" w14:textId="32296348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4905" w:type="dxa"/>
          </w:tcPr>
          <w:p w14:paraId="66302AF5" w14:textId="54E2CB35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2928</w:t>
            </w:r>
          </w:p>
        </w:tc>
        <w:tc>
          <w:tcPr>
            <w:tcW w:w="2976" w:type="dxa"/>
            <w:vAlign w:val="bottom"/>
          </w:tcPr>
          <w:p w14:paraId="60ECE2A7" w14:textId="7FCE55A6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4</w:t>
            </w:r>
          </w:p>
        </w:tc>
      </w:tr>
      <w:tr w:rsidR="00510ED9" w:rsidRPr="00D87498" w14:paraId="568AEC3B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32A0D766" w14:textId="045E59B4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4905" w:type="dxa"/>
          </w:tcPr>
          <w:p w14:paraId="5F74349A" w14:textId="1E5FF89D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2929</w:t>
            </w:r>
          </w:p>
        </w:tc>
        <w:tc>
          <w:tcPr>
            <w:tcW w:w="2976" w:type="dxa"/>
            <w:vAlign w:val="bottom"/>
          </w:tcPr>
          <w:p w14:paraId="0812DBE7" w14:textId="29B8C3C2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5</w:t>
            </w:r>
          </w:p>
        </w:tc>
      </w:tr>
      <w:tr w:rsidR="00510ED9" w:rsidRPr="00D87498" w14:paraId="76631074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2A957FEE" w14:textId="3A6C7722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4905" w:type="dxa"/>
          </w:tcPr>
          <w:p w14:paraId="4459A7E6" w14:textId="5ED599C1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2930</w:t>
            </w:r>
          </w:p>
        </w:tc>
        <w:tc>
          <w:tcPr>
            <w:tcW w:w="2976" w:type="dxa"/>
            <w:vAlign w:val="bottom"/>
          </w:tcPr>
          <w:p w14:paraId="3E8B059C" w14:textId="303AA618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5</w:t>
            </w:r>
          </w:p>
        </w:tc>
      </w:tr>
      <w:tr w:rsidR="00510ED9" w:rsidRPr="00D87498" w14:paraId="5029F026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517B29BA" w14:textId="6DCA4F91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31</w:t>
            </w:r>
          </w:p>
        </w:tc>
        <w:tc>
          <w:tcPr>
            <w:tcW w:w="4905" w:type="dxa"/>
          </w:tcPr>
          <w:p w14:paraId="7CFC9A82" w14:textId="0C2398FC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2931</w:t>
            </w:r>
          </w:p>
        </w:tc>
        <w:tc>
          <w:tcPr>
            <w:tcW w:w="2976" w:type="dxa"/>
            <w:vAlign w:val="bottom"/>
          </w:tcPr>
          <w:p w14:paraId="01C07A8C" w14:textId="5502BE89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3</w:t>
            </w:r>
          </w:p>
        </w:tc>
      </w:tr>
      <w:tr w:rsidR="00510ED9" w:rsidRPr="00D87498" w14:paraId="653C73A3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73EED0D9" w14:textId="3A69B223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4905" w:type="dxa"/>
          </w:tcPr>
          <w:p w14:paraId="2BCF0D05" w14:textId="752A569F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2932</w:t>
            </w:r>
          </w:p>
        </w:tc>
        <w:tc>
          <w:tcPr>
            <w:tcW w:w="2976" w:type="dxa"/>
            <w:vAlign w:val="bottom"/>
          </w:tcPr>
          <w:p w14:paraId="413339C8" w14:textId="6554631C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5</w:t>
            </w:r>
          </w:p>
        </w:tc>
      </w:tr>
      <w:tr w:rsidR="00510ED9" w:rsidRPr="00D87498" w14:paraId="5C2415AC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5B2D2714" w14:textId="7F297C22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4905" w:type="dxa"/>
          </w:tcPr>
          <w:p w14:paraId="6E41158F" w14:textId="268964BB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2933</w:t>
            </w:r>
          </w:p>
        </w:tc>
        <w:tc>
          <w:tcPr>
            <w:tcW w:w="2976" w:type="dxa"/>
            <w:vAlign w:val="bottom"/>
          </w:tcPr>
          <w:p w14:paraId="51E51359" w14:textId="716B251A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2</w:t>
            </w:r>
          </w:p>
        </w:tc>
      </w:tr>
      <w:tr w:rsidR="00510ED9" w:rsidRPr="00D87498" w14:paraId="760FFA1C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6F60473D" w14:textId="752AF3AC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4905" w:type="dxa"/>
          </w:tcPr>
          <w:p w14:paraId="5B99F49B" w14:textId="1366760C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2934</w:t>
            </w:r>
          </w:p>
        </w:tc>
        <w:tc>
          <w:tcPr>
            <w:tcW w:w="2976" w:type="dxa"/>
            <w:vAlign w:val="bottom"/>
          </w:tcPr>
          <w:p w14:paraId="3C49CB7B" w14:textId="367B40EB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4</w:t>
            </w:r>
          </w:p>
        </w:tc>
      </w:tr>
      <w:tr w:rsidR="00510ED9" w:rsidRPr="00D87498" w14:paraId="06013017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5DFAE880" w14:textId="2975EDBB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4905" w:type="dxa"/>
          </w:tcPr>
          <w:p w14:paraId="7DB658BA" w14:textId="14DB3A53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2935</w:t>
            </w:r>
          </w:p>
        </w:tc>
        <w:tc>
          <w:tcPr>
            <w:tcW w:w="2976" w:type="dxa"/>
            <w:vAlign w:val="bottom"/>
          </w:tcPr>
          <w:p w14:paraId="5776DCCB" w14:textId="3176558F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3</w:t>
            </w:r>
          </w:p>
        </w:tc>
      </w:tr>
      <w:tr w:rsidR="00510ED9" w:rsidRPr="00D87498" w14:paraId="0B7330A7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769E9BBF" w14:textId="07DA8713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4905" w:type="dxa"/>
          </w:tcPr>
          <w:p w14:paraId="3DC9F3D6" w14:textId="78B0A98C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2936</w:t>
            </w:r>
          </w:p>
        </w:tc>
        <w:tc>
          <w:tcPr>
            <w:tcW w:w="2976" w:type="dxa"/>
            <w:vAlign w:val="bottom"/>
          </w:tcPr>
          <w:p w14:paraId="079C1F8E" w14:textId="23BD0ECA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4</w:t>
            </w:r>
          </w:p>
        </w:tc>
      </w:tr>
      <w:tr w:rsidR="00510ED9" w:rsidRPr="00D87498" w14:paraId="7EEBD2C8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5D1E34A2" w14:textId="09DE6254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4905" w:type="dxa"/>
          </w:tcPr>
          <w:p w14:paraId="6AD60D01" w14:textId="13A459FC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2937</w:t>
            </w:r>
          </w:p>
        </w:tc>
        <w:tc>
          <w:tcPr>
            <w:tcW w:w="2976" w:type="dxa"/>
            <w:vAlign w:val="bottom"/>
          </w:tcPr>
          <w:p w14:paraId="30BDDD9E" w14:textId="26ED2BEF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6</w:t>
            </w:r>
          </w:p>
        </w:tc>
      </w:tr>
      <w:tr w:rsidR="00510ED9" w:rsidRPr="00D87498" w14:paraId="5F1E760B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38024170" w14:textId="6E27FD57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4905" w:type="dxa"/>
          </w:tcPr>
          <w:p w14:paraId="4995260D" w14:textId="7E2D3D59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2938</w:t>
            </w:r>
          </w:p>
        </w:tc>
        <w:tc>
          <w:tcPr>
            <w:tcW w:w="2976" w:type="dxa"/>
            <w:vAlign w:val="bottom"/>
          </w:tcPr>
          <w:p w14:paraId="79E19BAF" w14:textId="73BB2D6A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6</w:t>
            </w:r>
          </w:p>
        </w:tc>
      </w:tr>
      <w:tr w:rsidR="00510ED9" w:rsidRPr="00D87498" w14:paraId="3FE4081E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2EA36C5F" w14:textId="73473A7A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4905" w:type="dxa"/>
          </w:tcPr>
          <w:p w14:paraId="4E815353" w14:textId="7586DE70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2939</w:t>
            </w:r>
          </w:p>
        </w:tc>
        <w:tc>
          <w:tcPr>
            <w:tcW w:w="2976" w:type="dxa"/>
            <w:vAlign w:val="bottom"/>
          </w:tcPr>
          <w:p w14:paraId="526676AF" w14:textId="6ECA212F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6</w:t>
            </w:r>
          </w:p>
        </w:tc>
      </w:tr>
      <w:tr w:rsidR="00510ED9" w:rsidRPr="00D87498" w14:paraId="2A2CF51F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2A1839FF" w14:textId="71B7DDB9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4905" w:type="dxa"/>
          </w:tcPr>
          <w:p w14:paraId="7E75AFF8" w14:textId="44CE8322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2940</w:t>
            </w:r>
          </w:p>
        </w:tc>
        <w:tc>
          <w:tcPr>
            <w:tcW w:w="2976" w:type="dxa"/>
            <w:vAlign w:val="bottom"/>
          </w:tcPr>
          <w:p w14:paraId="03ECB01D" w14:textId="5B67F4A5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6</w:t>
            </w:r>
          </w:p>
        </w:tc>
      </w:tr>
      <w:tr w:rsidR="00510ED9" w:rsidRPr="00D87498" w14:paraId="1085DC34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19C45CAA" w14:textId="3D536FFA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4905" w:type="dxa"/>
          </w:tcPr>
          <w:p w14:paraId="1D23944A" w14:textId="2D188B5B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2941</w:t>
            </w:r>
          </w:p>
        </w:tc>
        <w:tc>
          <w:tcPr>
            <w:tcW w:w="2976" w:type="dxa"/>
            <w:vAlign w:val="bottom"/>
          </w:tcPr>
          <w:p w14:paraId="78FCAD00" w14:textId="3E213F6C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5</w:t>
            </w:r>
          </w:p>
        </w:tc>
      </w:tr>
      <w:tr w:rsidR="00510ED9" w:rsidRPr="00D87498" w14:paraId="24F244EF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7A5D6C76" w14:textId="0110F10A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4905" w:type="dxa"/>
          </w:tcPr>
          <w:p w14:paraId="6D16E632" w14:textId="792B52C9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2942</w:t>
            </w:r>
          </w:p>
        </w:tc>
        <w:tc>
          <w:tcPr>
            <w:tcW w:w="2976" w:type="dxa"/>
            <w:vAlign w:val="bottom"/>
          </w:tcPr>
          <w:p w14:paraId="228A0BC5" w14:textId="1C8AF824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5</w:t>
            </w:r>
          </w:p>
        </w:tc>
      </w:tr>
      <w:tr w:rsidR="00510ED9" w:rsidRPr="00D87498" w14:paraId="58A9ADAD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72A2308F" w14:textId="2132C348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4905" w:type="dxa"/>
          </w:tcPr>
          <w:p w14:paraId="532DDD40" w14:textId="1B61D8F2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2943</w:t>
            </w:r>
          </w:p>
        </w:tc>
        <w:tc>
          <w:tcPr>
            <w:tcW w:w="2976" w:type="dxa"/>
            <w:vAlign w:val="bottom"/>
          </w:tcPr>
          <w:p w14:paraId="218DD178" w14:textId="1A5E31C1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5</w:t>
            </w:r>
          </w:p>
        </w:tc>
      </w:tr>
      <w:tr w:rsidR="00510ED9" w:rsidRPr="00D87498" w14:paraId="117DB69D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0078B1D3" w14:textId="7B37A868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4905" w:type="dxa"/>
          </w:tcPr>
          <w:p w14:paraId="314A9550" w14:textId="75F5B91F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2944</w:t>
            </w:r>
          </w:p>
        </w:tc>
        <w:tc>
          <w:tcPr>
            <w:tcW w:w="2976" w:type="dxa"/>
            <w:vAlign w:val="bottom"/>
          </w:tcPr>
          <w:p w14:paraId="154EF79B" w14:textId="2AA78731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6</w:t>
            </w:r>
          </w:p>
        </w:tc>
      </w:tr>
      <w:tr w:rsidR="00510ED9" w:rsidRPr="00D87498" w14:paraId="135F3161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1ED350D5" w14:textId="0FB5E341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4905" w:type="dxa"/>
          </w:tcPr>
          <w:p w14:paraId="2BD0C885" w14:textId="2855CEBE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2945</w:t>
            </w:r>
          </w:p>
        </w:tc>
        <w:tc>
          <w:tcPr>
            <w:tcW w:w="2976" w:type="dxa"/>
            <w:vAlign w:val="bottom"/>
          </w:tcPr>
          <w:p w14:paraId="03A95CF1" w14:textId="77FA209D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5</w:t>
            </w:r>
          </w:p>
        </w:tc>
      </w:tr>
      <w:tr w:rsidR="00510ED9" w:rsidRPr="00D87498" w14:paraId="084EB09A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45F60B53" w14:textId="5DE8D070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4905" w:type="dxa"/>
          </w:tcPr>
          <w:p w14:paraId="0B1D5060" w14:textId="6A9DEF15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2946</w:t>
            </w:r>
          </w:p>
        </w:tc>
        <w:tc>
          <w:tcPr>
            <w:tcW w:w="2976" w:type="dxa"/>
            <w:vAlign w:val="bottom"/>
          </w:tcPr>
          <w:p w14:paraId="7EA12D2A" w14:textId="51C2219E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5</w:t>
            </w:r>
          </w:p>
        </w:tc>
      </w:tr>
      <w:tr w:rsidR="00510ED9" w:rsidRPr="00D87498" w14:paraId="1B88A704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4DD9BFAA" w14:textId="6F28A769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4905" w:type="dxa"/>
          </w:tcPr>
          <w:p w14:paraId="359AADAE" w14:textId="7E66FBE4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2947</w:t>
            </w:r>
          </w:p>
        </w:tc>
        <w:tc>
          <w:tcPr>
            <w:tcW w:w="2976" w:type="dxa"/>
            <w:vAlign w:val="bottom"/>
          </w:tcPr>
          <w:p w14:paraId="0A05CCA6" w14:textId="1F908A89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4</w:t>
            </w:r>
          </w:p>
        </w:tc>
      </w:tr>
      <w:tr w:rsidR="00510ED9" w:rsidRPr="00D87498" w14:paraId="2F22DACF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647C0C75" w14:textId="05CB7B65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4905" w:type="dxa"/>
          </w:tcPr>
          <w:p w14:paraId="05F6D3B4" w14:textId="530567D1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2948</w:t>
            </w:r>
          </w:p>
        </w:tc>
        <w:tc>
          <w:tcPr>
            <w:tcW w:w="2976" w:type="dxa"/>
            <w:vAlign w:val="bottom"/>
          </w:tcPr>
          <w:p w14:paraId="692442C8" w14:textId="071F5EF9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4</w:t>
            </w:r>
          </w:p>
        </w:tc>
      </w:tr>
      <w:tr w:rsidR="00510ED9" w:rsidRPr="00D87498" w14:paraId="45650ADC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6730FD1B" w14:textId="4CBAD306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4905" w:type="dxa"/>
          </w:tcPr>
          <w:p w14:paraId="5D6AE0B4" w14:textId="5A610F00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2949</w:t>
            </w:r>
          </w:p>
        </w:tc>
        <w:tc>
          <w:tcPr>
            <w:tcW w:w="2976" w:type="dxa"/>
            <w:vAlign w:val="bottom"/>
          </w:tcPr>
          <w:p w14:paraId="683B48CF" w14:textId="598B2895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4</w:t>
            </w:r>
          </w:p>
        </w:tc>
      </w:tr>
      <w:tr w:rsidR="00510ED9" w:rsidRPr="00D87498" w14:paraId="15EEFBAF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505E75B5" w14:textId="2CC8049D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4905" w:type="dxa"/>
          </w:tcPr>
          <w:p w14:paraId="52D68E26" w14:textId="06F4E00E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2950</w:t>
            </w:r>
          </w:p>
        </w:tc>
        <w:tc>
          <w:tcPr>
            <w:tcW w:w="2976" w:type="dxa"/>
            <w:vAlign w:val="bottom"/>
          </w:tcPr>
          <w:p w14:paraId="0C182924" w14:textId="4AA0C9D3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4</w:t>
            </w:r>
          </w:p>
        </w:tc>
      </w:tr>
      <w:tr w:rsidR="00510ED9" w:rsidRPr="00D87498" w14:paraId="53806967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0C3A257F" w14:textId="2DCDB2C8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4905" w:type="dxa"/>
          </w:tcPr>
          <w:p w14:paraId="2DBD201A" w14:textId="634F99E8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2951</w:t>
            </w:r>
          </w:p>
        </w:tc>
        <w:tc>
          <w:tcPr>
            <w:tcW w:w="2976" w:type="dxa"/>
            <w:vAlign w:val="bottom"/>
          </w:tcPr>
          <w:p w14:paraId="4B854A4E" w14:textId="156B7A7F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6</w:t>
            </w:r>
          </w:p>
        </w:tc>
      </w:tr>
      <w:tr w:rsidR="00510ED9" w:rsidRPr="00D87498" w14:paraId="5693A82B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005870CF" w14:textId="7BA5207A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4905" w:type="dxa"/>
          </w:tcPr>
          <w:p w14:paraId="5BEC6740" w14:textId="21824697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2952</w:t>
            </w:r>
          </w:p>
        </w:tc>
        <w:tc>
          <w:tcPr>
            <w:tcW w:w="2976" w:type="dxa"/>
            <w:vAlign w:val="bottom"/>
          </w:tcPr>
          <w:p w14:paraId="1741E8FB" w14:textId="5747219E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5</w:t>
            </w:r>
          </w:p>
        </w:tc>
      </w:tr>
      <w:tr w:rsidR="00510ED9" w:rsidRPr="00D87498" w14:paraId="4EEE150D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79A7624B" w14:textId="66FD6A25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4905" w:type="dxa"/>
          </w:tcPr>
          <w:p w14:paraId="2572CDEF" w14:textId="560928FB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2953</w:t>
            </w:r>
          </w:p>
        </w:tc>
        <w:tc>
          <w:tcPr>
            <w:tcW w:w="2976" w:type="dxa"/>
            <w:vAlign w:val="bottom"/>
          </w:tcPr>
          <w:p w14:paraId="405318E0" w14:textId="5EE18F2D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3</w:t>
            </w:r>
          </w:p>
        </w:tc>
      </w:tr>
      <w:tr w:rsidR="00510ED9" w:rsidRPr="00D87498" w14:paraId="268B2EDD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1EAA7F19" w14:textId="495A8B72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4905" w:type="dxa"/>
          </w:tcPr>
          <w:p w14:paraId="0DDAA0BA" w14:textId="527F9788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2954</w:t>
            </w:r>
          </w:p>
        </w:tc>
        <w:tc>
          <w:tcPr>
            <w:tcW w:w="2976" w:type="dxa"/>
            <w:vAlign w:val="bottom"/>
          </w:tcPr>
          <w:p w14:paraId="1754AD5B" w14:textId="0E3E96F4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6</w:t>
            </w:r>
          </w:p>
        </w:tc>
      </w:tr>
      <w:tr w:rsidR="00510ED9" w:rsidRPr="00D87498" w14:paraId="6A0EAA39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44918D9B" w14:textId="4380BC6F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4905" w:type="dxa"/>
          </w:tcPr>
          <w:p w14:paraId="1EF24B6D" w14:textId="504A167C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2955</w:t>
            </w:r>
          </w:p>
        </w:tc>
        <w:tc>
          <w:tcPr>
            <w:tcW w:w="2976" w:type="dxa"/>
            <w:vAlign w:val="bottom"/>
          </w:tcPr>
          <w:p w14:paraId="50445F73" w14:textId="1231CDCF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6</w:t>
            </w:r>
          </w:p>
        </w:tc>
      </w:tr>
      <w:tr w:rsidR="00510ED9" w:rsidRPr="00D87498" w14:paraId="5E0C2D67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4FA538AE" w14:textId="33E5C3FB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4905" w:type="dxa"/>
          </w:tcPr>
          <w:p w14:paraId="107C3B3D" w14:textId="2140BEB0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2956</w:t>
            </w:r>
          </w:p>
        </w:tc>
        <w:tc>
          <w:tcPr>
            <w:tcW w:w="2976" w:type="dxa"/>
            <w:vAlign w:val="bottom"/>
          </w:tcPr>
          <w:p w14:paraId="08F94657" w14:textId="1BB13666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6</w:t>
            </w:r>
          </w:p>
        </w:tc>
      </w:tr>
      <w:tr w:rsidR="00510ED9" w:rsidRPr="00D87498" w14:paraId="00330249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1436B24B" w14:textId="3E346304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4905" w:type="dxa"/>
          </w:tcPr>
          <w:p w14:paraId="1162B3FA" w14:textId="1D78B228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2957</w:t>
            </w:r>
          </w:p>
        </w:tc>
        <w:tc>
          <w:tcPr>
            <w:tcW w:w="2976" w:type="dxa"/>
            <w:vAlign w:val="bottom"/>
          </w:tcPr>
          <w:p w14:paraId="129F314D" w14:textId="7880A35E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4</w:t>
            </w:r>
          </w:p>
        </w:tc>
      </w:tr>
      <w:tr w:rsidR="00510ED9" w:rsidRPr="00D87498" w14:paraId="52C04F88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3FEB5D8C" w14:textId="6388867B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4905" w:type="dxa"/>
          </w:tcPr>
          <w:p w14:paraId="43709216" w14:textId="40150EF9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2958</w:t>
            </w:r>
          </w:p>
        </w:tc>
        <w:tc>
          <w:tcPr>
            <w:tcW w:w="2976" w:type="dxa"/>
            <w:vAlign w:val="bottom"/>
          </w:tcPr>
          <w:p w14:paraId="50A13021" w14:textId="7A0855D0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6</w:t>
            </w:r>
          </w:p>
        </w:tc>
      </w:tr>
      <w:tr w:rsidR="00510ED9" w:rsidRPr="00D87498" w14:paraId="1B14B4D3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36B803AD" w14:textId="555919F7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4905" w:type="dxa"/>
          </w:tcPr>
          <w:p w14:paraId="4C71D392" w14:textId="35938D08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2959</w:t>
            </w:r>
          </w:p>
        </w:tc>
        <w:tc>
          <w:tcPr>
            <w:tcW w:w="2976" w:type="dxa"/>
            <w:vAlign w:val="bottom"/>
          </w:tcPr>
          <w:p w14:paraId="45CE6C11" w14:textId="2CD118C1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4</w:t>
            </w:r>
          </w:p>
        </w:tc>
      </w:tr>
      <w:tr w:rsidR="00510ED9" w:rsidRPr="00D87498" w14:paraId="2B8F5995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0469C4AB" w14:textId="786A8DD6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4905" w:type="dxa"/>
          </w:tcPr>
          <w:p w14:paraId="68AA8892" w14:textId="29BFD46E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2960</w:t>
            </w:r>
          </w:p>
        </w:tc>
        <w:tc>
          <w:tcPr>
            <w:tcW w:w="2976" w:type="dxa"/>
            <w:vAlign w:val="bottom"/>
          </w:tcPr>
          <w:p w14:paraId="71462892" w14:textId="6CAF7841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2</w:t>
            </w:r>
          </w:p>
        </w:tc>
      </w:tr>
      <w:tr w:rsidR="00510ED9" w:rsidRPr="00D87498" w14:paraId="6428330A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2E993D45" w14:textId="42484155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4905" w:type="dxa"/>
          </w:tcPr>
          <w:p w14:paraId="47D050FD" w14:textId="5E335460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2961</w:t>
            </w:r>
          </w:p>
        </w:tc>
        <w:tc>
          <w:tcPr>
            <w:tcW w:w="2976" w:type="dxa"/>
            <w:vAlign w:val="bottom"/>
          </w:tcPr>
          <w:p w14:paraId="1DBFDA58" w14:textId="22A55525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5</w:t>
            </w:r>
          </w:p>
        </w:tc>
      </w:tr>
      <w:tr w:rsidR="00510ED9" w:rsidRPr="00D87498" w14:paraId="571AFD98" w14:textId="77777777" w:rsidTr="00BB53F8">
        <w:trPr>
          <w:trHeight w:val="300"/>
        </w:trPr>
        <w:tc>
          <w:tcPr>
            <w:tcW w:w="760" w:type="dxa"/>
            <w:noWrap/>
            <w:vAlign w:val="center"/>
          </w:tcPr>
          <w:p w14:paraId="753AF500" w14:textId="0AAF3BC2" w:rsidR="00510ED9" w:rsidRDefault="00510ED9" w:rsidP="00510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</w:t>
            </w:r>
          </w:p>
        </w:tc>
        <w:tc>
          <w:tcPr>
            <w:tcW w:w="4905" w:type="dxa"/>
          </w:tcPr>
          <w:p w14:paraId="71D5F031" w14:textId="79F7EF1E" w:rsidR="00510ED9" w:rsidRPr="00F37ED3" w:rsidRDefault="00510ED9" w:rsidP="00510ED9">
            <w:pPr>
              <w:rPr>
                <w:sz w:val="24"/>
                <w:szCs w:val="24"/>
              </w:rPr>
            </w:pPr>
            <w:r w:rsidRPr="00F37ED3">
              <w:rPr>
                <w:sz w:val="24"/>
                <w:szCs w:val="24"/>
              </w:rPr>
              <w:t>Участковая избирательная комиссия №</w:t>
            </w:r>
            <w:r>
              <w:rPr>
                <w:sz w:val="24"/>
                <w:szCs w:val="24"/>
              </w:rPr>
              <w:t xml:space="preserve"> 2962</w:t>
            </w:r>
          </w:p>
        </w:tc>
        <w:tc>
          <w:tcPr>
            <w:tcW w:w="2976" w:type="dxa"/>
            <w:vAlign w:val="bottom"/>
          </w:tcPr>
          <w:p w14:paraId="376C76EC" w14:textId="3BC025E9" w:rsidR="00510ED9" w:rsidRPr="00F1103A" w:rsidRDefault="00510ED9" w:rsidP="00510E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CYR" w:hAnsi="Arial CYR" w:cs="Arial CYR"/>
                <w:sz w:val="20"/>
              </w:rPr>
              <w:t>6</w:t>
            </w:r>
          </w:p>
        </w:tc>
      </w:tr>
      <w:tr w:rsidR="009B59C5" w:rsidRPr="00D87498" w14:paraId="4F84120B" w14:textId="77777777" w:rsidTr="009B59C5">
        <w:trPr>
          <w:trHeight w:val="300"/>
        </w:trPr>
        <w:tc>
          <w:tcPr>
            <w:tcW w:w="5665" w:type="dxa"/>
            <w:gridSpan w:val="2"/>
            <w:vAlign w:val="bottom"/>
          </w:tcPr>
          <w:p w14:paraId="4ECF7D33" w14:textId="77777777" w:rsidR="009B59C5" w:rsidRPr="00D87498" w:rsidRDefault="009B59C5" w:rsidP="004D6E3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2976" w:type="dxa"/>
            <w:vAlign w:val="center"/>
          </w:tcPr>
          <w:p w14:paraId="0902E7D2" w14:textId="0591B2BB" w:rsidR="009B59C5" w:rsidRPr="00D87498" w:rsidRDefault="009B59C5" w:rsidP="004D6E3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298</w:t>
            </w:r>
          </w:p>
        </w:tc>
      </w:tr>
    </w:tbl>
    <w:p w14:paraId="18B51706" w14:textId="77777777" w:rsidR="009B59C5" w:rsidRPr="004E1E9E" w:rsidRDefault="009B59C5" w:rsidP="009B59C5">
      <w:pPr>
        <w:pStyle w:val="a7"/>
      </w:pPr>
    </w:p>
    <w:p w14:paraId="016AAF77" w14:textId="77777777" w:rsidR="009B59C5" w:rsidRDefault="009B59C5" w:rsidP="009B59C5">
      <w:pPr>
        <w:pStyle w:val="a7"/>
        <w:spacing w:line="240" w:lineRule="auto"/>
        <w:ind w:firstLine="0"/>
        <w:rPr>
          <w:sz w:val="20"/>
        </w:rPr>
      </w:pPr>
    </w:p>
    <w:p w14:paraId="74DA194E" w14:textId="77777777" w:rsidR="009B59C5" w:rsidRDefault="009B59C5" w:rsidP="009B59C5">
      <w:pPr>
        <w:pStyle w:val="a7"/>
        <w:spacing w:line="240" w:lineRule="auto"/>
        <w:ind w:firstLine="0"/>
        <w:rPr>
          <w:sz w:val="20"/>
        </w:rPr>
      </w:pPr>
    </w:p>
    <w:p w14:paraId="6E09C490" w14:textId="224BBF7E" w:rsidR="009B59C5" w:rsidRDefault="009B59C5" w:rsidP="009B59C5">
      <w:pPr>
        <w:pStyle w:val="a7"/>
        <w:spacing w:line="240" w:lineRule="auto"/>
        <w:ind w:firstLine="0"/>
        <w:rPr>
          <w:sz w:val="20"/>
        </w:rPr>
      </w:pPr>
    </w:p>
    <w:p w14:paraId="4EFE0C08" w14:textId="378549F9" w:rsidR="009B59C5" w:rsidRDefault="009B59C5" w:rsidP="009B59C5">
      <w:pPr>
        <w:pStyle w:val="a7"/>
        <w:spacing w:line="240" w:lineRule="auto"/>
        <w:ind w:firstLine="0"/>
        <w:rPr>
          <w:sz w:val="20"/>
        </w:rPr>
      </w:pPr>
    </w:p>
    <w:p w14:paraId="0F73AD20" w14:textId="3B6F3F50" w:rsidR="009B59C5" w:rsidRDefault="009B59C5" w:rsidP="009B59C5">
      <w:pPr>
        <w:pStyle w:val="a7"/>
        <w:spacing w:line="240" w:lineRule="auto"/>
        <w:ind w:firstLine="0"/>
        <w:rPr>
          <w:sz w:val="20"/>
        </w:rPr>
      </w:pPr>
    </w:p>
    <w:p w14:paraId="35DCB422" w14:textId="23B8107D" w:rsidR="009B59C5" w:rsidRDefault="009B59C5" w:rsidP="009B59C5">
      <w:pPr>
        <w:pStyle w:val="a7"/>
        <w:spacing w:line="240" w:lineRule="auto"/>
        <w:ind w:firstLine="0"/>
        <w:rPr>
          <w:sz w:val="20"/>
        </w:rPr>
      </w:pPr>
    </w:p>
    <w:p w14:paraId="675D4C98" w14:textId="3772BC70" w:rsidR="009B59C5" w:rsidRDefault="009B59C5" w:rsidP="009B59C5">
      <w:pPr>
        <w:pStyle w:val="a7"/>
        <w:spacing w:line="240" w:lineRule="auto"/>
        <w:ind w:firstLine="0"/>
        <w:rPr>
          <w:sz w:val="20"/>
        </w:rPr>
      </w:pPr>
    </w:p>
    <w:p w14:paraId="47B3E516" w14:textId="7A302A78" w:rsidR="009B59C5" w:rsidRDefault="009B59C5" w:rsidP="009B59C5">
      <w:pPr>
        <w:pStyle w:val="a7"/>
        <w:spacing w:line="240" w:lineRule="auto"/>
        <w:ind w:firstLine="0"/>
        <w:rPr>
          <w:sz w:val="20"/>
        </w:rPr>
      </w:pPr>
    </w:p>
    <w:p w14:paraId="24DA48E3" w14:textId="1856219D" w:rsidR="009B59C5" w:rsidRDefault="009B59C5" w:rsidP="009B59C5">
      <w:pPr>
        <w:pStyle w:val="a7"/>
        <w:spacing w:line="240" w:lineRule="auto"/>
        <w:ind w:firstLine="0"/>
        <w:rPr>
          <w:sz w:val="20"/>
        </w:rPr>
      </w:pPr>
    </w:p>
    <w:p w14:paraId="3B544AB1" w14:textId="7AD2B86D" w:rsidR="009B59C5" w:rsidRDefault="009B59C5" w:rsidP="009B59C5">
      <w:pPr>
        <w:pStyle w:val="a7"/>
        <w:spacing w:line="240" w:lineRule="auto"/>
        <w:ind w:firstLine="0"/>
        <w:rPr>
          <w:sz w:val="20"/>
        </w:rPr>
      </w:pPr>
    </w:p>
    <w:p w14:paraId="00FA2C9B" w14:textId="063EACA0" w:rsidR="009B59C5" w:rsidRDefault="009B59C5" w:rsidP="009B59C5">
      <w:pPr>
        <w:pStyle w:val="a7"/>
        <w:spacing w:line="240" w:lineRule="auto"/>
        <w:ind w:firstLine="0"/>
        <w:rPr>
          <w:sz w:val="20"/>
        </w:rPr>
      </w:pPr>
    </w:p>
    <w:p w14:paraId="2D7124A8" w14:textId="07D2417E" w:rsidR="009B59C5" w:rsidRDefault="009B59C5" w:rsidP="009B59C5">
      <w:pPr>
        <w:pStyle w:val="a7"/>
        <w:spacing w:line="240" w:lineRule="auto"/>
        <w:ind w:firstLine="0"/>
        <w:rPr>
          <w:sz w:val="20"/>
        </w:rPr>
      </w:pPr>
    </w:p>
    <w:p w14:paraId="2827303A" w14:textId="5C5FC974" w:rsidR="009B59C5" w:rsidRDefault="009B59C5" w:rsidP="009B59C5">
      <w:pPr>
        <w:pStyle w:val="a7"/>
        <w:spacing w:line="240" w:lineRule="auto"/>
        <w:ind w:firstLine="0"/>
        <w:rPr>
          <w:sz w:val="20"/>
        </w:rPr>
      </w:pPr>
    </w:p>
    <w:p w14:paraId="61C04373" w14:textId="77777777" w:rsidR="009B59C5" w:rsidRDefault="009B59C5" w:rsidP="009B59C5">
      <w:pPr>
        <w:pStyle w:val="a7"/>
        <w:spacing w:line="240" w:lineRule="auto"/>
        <w:ind w:firstLine="0"/>
        <w:rPr>
          <w:sz w:val="20"/>
        </w:rPr>
      </w:pPr>
    </w:p>
    <w:p w14:paraId="07C6BE07" w14:textId="77777777" w:rsidR="009B59C5" w:rsidRDefault="009B59C5" w:rsidP="009B59C5">
      <w:pPr>
        <w:pStyle w:val="a7"/>
        <w:spacing w:line="240" w:lineRule="auto"/>
        <w:ind w:firstLine="0"/>
        <w:rPr>
          <w:sz w:val="20"/>
        </w:rPr>
      </w:pPr>
    </w:p>
    <w:p w14:paraId="6E74D3CE" w14:textId="77777777" w:rsidR="009B59C5" w:rsidRDefault="009B59C5" w:rsidP="009B59C5">
      <w:pPr>
        <w:pStyle w:val="a7"/>
        <w:spacing w:line="240" w:lineRule="auto"/>
        <w:ind w:firstLine="0"/>
        <w:rPr>
          <w:sz w:val="20"/>
        </w:rPr>
      </w:pPr>
    </w:p>
    <w:p w14:paraId="12EE67B2" w14:textId="77777777" w:rsidR="009B59C5" w:rsidRDefault="009B59C5" w:rsidP="009B59C5">
      <w:pPr>
        <w:pStyle w:val="a7"/>
        <w:spacing w:line="240" w:lineRule="auto"/>
        <w:ind w:firstLine="0"/>
        <w:rPr>
          <w:sz w:val="20"/>
        </w:rPr>
      </w:pPr>
    </w:p>
    <w:p w14:paraId="17D52055" w14:textId="75346015" w:rsidR="009B59C5" w:rsidRDefault="009B59C5" w:rsidP="009B59C5">
      <w:pPr>
        <w:autoSpaceDE w:val="0"/>
        <w:autoSpaceDN w:val="0"/>
        <w:adjustRightInd w:val="0"/>
        <w:ind w:left="5954"/>
        <w:outlineLvl w:val="0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</w:p>
    <w:p w14:paraId="4DD0AA93" w14:textId="7A344C5E" w:rsidR="009B59C5" w:rsidRDefault="009B59C5" w:rsidP="009B59C5">
      <w:pPr>
        <w:autoSpaceDE w:val="0"/>
        <w:autoSpaceDN w:val="0"/>
        <w:adjustRightInd w:val="0"/>
        <w:ind w:left="5954"/>
        <w:rPr>
          <w:sz w:val="24"/>
          <w:szCs w:val="24"/>
        </w:rPr>
      </w:pPr>
      <w:r>
        <w:rPr>
          <w:sz w:val="24"/>
          <w:szCs w:val="24"/>
        </w:rPr>
        <w:t>к решению территориальной избирательной комиссии Индустриального района города Перми</w:t>
      </w:r>
      <w:r w:rsidR="008E406F">
        <w:rPr>
          <w:sz w:val="24"/>
          <w:szCs w:val="24"/>
        </w:rPr>
        <w:t xml:space="preserve"> </w:t>
      </w:r>
      <w:r>
        <w:rPr>
          <w:sz w:val="24"/>
          <w:szCs w:val="24"/>
        </w:rPr>
        <w:t>от 23.07.2026 № 97/01-4</w:t>
      </w:r>
    </w:p>
    <w:p w14:paraId="36E339E5" w14:textId="77777777" w:rsidR="009B59C5" w:rsidRDefault="009B59C5" w:rsidP="009B59C5">
      <w:pPr>
        <w:jc w:val="center"/>
        <w:rPr>
          <w:b/>
          <w:szCs w:val="24"/>
        </w:rPr>
      </w:pPr>
    </w:p>
    <w:p w14:paraId="4630C67B" w14:textId="77777777" w:rsidR="009B59C5" w:rsidRPr="007566E5" w:rsidRDefault="009B59C5" w:rsidP="009B59C5">
      <w:pPr>
        <w:jc w:val="center"/>
        <w:rPr>
          <w:b/>
          <w:sz w:val="24"/>
          <w:szCs w:val="24"/>
        </w:rPr>
      </w:pPr>
      <w:r w:rsidRPr="007566E5">
        <w:rPr>
          <w:b/>
          <w:sz w:val="24"/>
          <w:szCs w:val="24"/>
        </w:rPr>
        <w:t xml:space="preserve">Координаторы, </w:t>
      </w:r>
    </w:p>
    <w:p w14:paraId="583B30AD" w14:textId="77777777" w:rsidR="009B59C5" w:rsidRPr="007566E5" w:rsidRDefault="009B59C5" w:rsidP="009B59C5">
      <w:pPr>
        <w:jc w:val="center"/>
        <w:rPr>
          <w:b/>
          <w:sz w:val="24"/>
          <w:szCs w:val="24"/>
        </w:rPr>
      </w:pPr>
      <w:r w:rsidRPr="007566E5">
        <w:rPr>
          <w:b/>
          <w:sz w:val="24"/>
          <w:szCs w:val="24"/>
        </w:rPr>
        <w:t>ответственные за реализацию проекта «</w:t>
      </w:r>
      <w:proofErr w:type="spellStart"/>
      <w:r w:rsidRPr="007566E5">
        <w:rPr>
          <w:b/>
          <w:sz w:val="24"/>
          <w:szCs w:val="24"/>
        </w:rPr>
        <w:t>ИнформУИК</w:t>
      </w:r>
      <w:proofErr w:type="spellEnd"/>
      <w:r w:rsidRPr="007566E5">
        <w:rPr>
          <w:b/>
          <w:sz w:val="24"/>
          <w:szCs w:val="24"/>
        </w:rPr>
        <w:t>»</w:t>
      </w:r>
    </w:p>
    <w:p w14:paraId="71C74E70" w14:textId="77777777" w:rsidR="009B59C5" w:rsidRPr="007566E5" w:rsidRDefault="009B59C5" w:rsidP="009B59C5">
      <w:pPr>
        <w:jc w:val="center"/>
        <w:rPr>
          <w:b/>
          <w:sz w:val="24"/>
          <w:szCs w:val="24"/>
        </w:rPr>
      </w:pPr>
      <w:r w:rsidRPr="007566E5">
        <w:rPr>
          <w:b/>
          <w:sz w:val="24"/>
          <w:szCs w:val="24"/>
        </w:rPr>
        <w:t xml:space="preserve"> и обучение членов избирательных комиссий </w:t>
      </w:r>
    </w:p>
    <w:p w14:paraId="0619069E" w14:textId="21D0BC86" w:rsidR="009B59C5" w:rsidRPr="007566E5" w:rsidRDefault="009B59C5" w:rsidP="009B59C5">
      <w:pPr>
        <w:jc w:val="center"/>
        <w:rPr>
          <w:b/>
          <w:sz w:val="24"/>
          <w:szCs w:val="24"/>
        </w:rPr>
      </w:pPr>
      <w:r w:rsidRPr="007566E5">
        <w:rPr>
          <w:b/>
          <w:sz w:val="24"/>
          <w:szCs w:val="24"/>
        </w:rPr>
        <w:t xml:space="preserve">в территориальной избирательной комиссии </w:t>
      </w:r>
      <w:r>
        <w:rPr>
          <w:b/>
          <w:sz w:val="24"/>
          <w:szCs w:val="24"/>
        </w:rPr>
        <w:t>Индустриального района города Перми</w:t>
      </w:r>
    </w:p>
    <w:p w14:paraId="1A5CFD30" w14:textId="7650C25F" w:rsidR="009B59C5" w:rsidRPr="00B74C49" w:rsidRDefault="009B59C5" w:rsidP="009B59C5">
      <w:pPr>
        <w:pStyle w:val="a7"/>
        <w:spacing w:line="240" w:lineRule="auto"/>
        <w:jc w:val="center"/>
        <w:rPr>
          <w:b/>
          <w:bCs/>
          <w:sz w:val="26"/>
          <w:szCs w:val="28"/>
        </w:rPr>
      </w:pPr>
      <w:r w:rsidRPr="007566E5">
        <w:rPr>
          <w:b/>
          <w:bCs/>
          <w:sz w:val="24"/>
          <w:szCs w:val="24"/>
        </w:rPr>
        <w:t xml:space="preserve">на территории </w:t>
      </w:r>
      <w:r>
        <w:rPr>
          <w:b/>
          <w:bCs/>
          <w:sz w:val="24"/>
          <w:szCs w:val="24"/>
        </w:rPr>
        <w:t>Индустриального района города Перми</w:t>
      </w:r>
    </w:p>
    <w:p w14:paraId="047FFF7E" w14:textId="77777777" w:rsidR="009B59C5" w:rsidRDefault="009B59C5" w:rsidP="009B59C5">
      <w:pPr>
        <w:jc w:val="center"/>
        <w:rPr>
          <w:b/>
          <w:bCs/>
          <w:szCs w:val="24"/>
        </w:rPr>
      </w:pPr>
    </w:p>
    <w:tbl>
      <w:tblPr>
        <w:tblW w:w="9322" w:type="dxa"/>
        <w:tblInd w:w="108" w:type="dxa"/>
        <w:tblLook w:val="04A0" w:firstRow="1" w:lastRow="0" w:firstColumn="1" w:lastColumn="0" w:noHBand="0" w:noVBand="1"/>
      </w:tblPr>
      <w:tblGrid>
        <w:gridCol w:w="4503"/>
        <w:gridCol w:w="425"/>
        <w:gridCol w:w="4394"/>
      </w:tblGrid>
      <w:tr w:rsidR="009B59C5" w:rsidRPr="00E44AAC" w14:paraId="44A86851" w14:textId="77777777" w:rsidTr="004D6E3A">
        <w:tc>
          <w:tcPr>
            <w:tcW w:w="4503" w:type="dxa"/>
          </w:tcPr>
          <w:p w14:paraId="3D7927C4" w14:textId="43018B67" w:rsidR="009B59C5" w:rsidRPr="006B158D" w:rsidRDefault="009B59C5" w:rsidP="004D6E3A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Епанова Ольга Леонидовна</w:t>
            </w:r>
          </w:p>
        </w:tc>
        <w:tc>
          <w:tcPr>
            <w:tcW w:w="425" w:type="dxa"/>
          </w:tcPr>
          <w:p w14:paraId="6BF75D5F" w14:textId="77777777" w:rsidR="009B59C5" w:rsidRPr="006B158D" w:rsidRDefault="009B59C5" w:rsidP="004D6E3A">
            <w:pPr>
              <w:jc w:val="both"/>
              <w:rPr>
                <w:b/>
                <w:bCs/>
                <w:sz w:val="24"/>
                <w:szCs w:val="24"/>
              </w:rPr>
            </w:pPr>
            <w:r w:rsidRPr="006B158D">
              <w:rPr>
                <w:sz w:val="24"/>
                <w:szCs w:val="24"/>
              </w:rPr>
              <w:t>–</w:t>
            </w:r>
          </w:p>
        </w:tc>
        <w:tc>
          <w:tcPr>
            <w:tcW w:w="4394" w:type="dxa"/>
          </w:tcPr>
          <w:p w14:paraId="0BC5F72E" w14:textId="40D8F82A" w:rsidR="009B59C5" w:rsidRPr="006B158D" w:rsidRDefault="009B59C5" w:rsidP="009B59C5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</w:t>
            </w:r>
            <w:r w:rsidRPr="006B158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территориальной избирательной </w:t>
            </w:r>
            <w:r w:rsidRPr="006B158D">
              <w:rPr>
                <w:sz w:val="24"/>
                <w:szCs w:val="24"/>
              </w:rPr>
              <w:t xml:space="preserve">комиссии </w:t>
            </w:r>
            <w:r>
              <w:rPr>
                <w:sz w:val="24"/>
                <w:szCs w:val="24"/>
              </w:rPr>
              <w:t>Индустриального района города Перми</w:t>
            </w:r>
          </w:p>
        </w:tc>
      </w:tr>
      <w:tr w:rsidR="009B59C5" w:rsidRPr="00E44AAC" w14:paraId="0593ABCE" w14:textId="77777777" w:rsidTr="004D6E3A">
        <w:tc>
          <w:tcPr>
            <w:tcW w:w="4503" w:type="dxa"/>
          </w:tcPr>
          <w:p w14:paraId="0BB6C5A5" w14:textId="77777777" w:rsidR="009B59C5" w:rsidRPr="006B158D" w:rsidRDefault="009B59C5" w:rsidP="004D6E3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7DC8F2BA" w14:textId="77777777" w:rsidR="009B59C5" w:rsidRPr="006B158D" w:rsidRDefault="009B59C5" w:rsidP="004D6E3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14:paraId="3265C718" w14:textId="77777777" w:rsidR="009B59C5" w:rsidRPr="006B158D" w:rsidRDefault="009B59C5" w:rsidP="009B59C5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9B59C5" w:rsidRPr="00E44AAC" w14:paraId="25E06570" w14:textId="77777777" w:rsidTr="004D6E3A">
        <w:tc>
          <w:tcPr>
            <w:tcW w:w="4503" w:type="dxa"/>
          </w:tcPr>
          <w:p w14:paraId="0D32A746" w14:textId="1CFB2C1D" w:rsidR="009B59C5" w:rsidRPr="006B158D" w:rsidRDefault="009B59C5" w:rsidP="004D6E3A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Дубровских Юлия Константиновна</w:t>
            </w:r>
          </w:p>
        </w:tc>
        <w:tc>
          <w:tcPr>
            <w:tcW w:w="425" w:type="dxa"/>
          </w:tcPr>
          <w:p w14:paraId="6B47ED10" w14:textId="77777777" w:rsidR="009B59C5" w:rsidRPr="006B158D" w:rsidRDefault="009B59C5" w:rsidP="004D6E3A">
            <w:pPr>
              <w:jc w:val="both"/>
              <w:rPr>
                <w:b/>
                <w:bCs/>
                <w:sz w:val="24"/>
                <w:szCs w:val="24"/>
              </w:rPr>
            </w:pPr>
            <w:r w:rsidRPr="006B158D">
              <w:rPr>
                <w:sz w:val="24"/>
                <w:szCs w:val="24"/>
              </w:rPr>
              <w:t>–</w:t>
            </w:r>
          </w:p>
        </w:tc>
        <w:tc>
          <w:tcPr>
            <w:tcW w:w="4394" w:type="dxa"/>
          </w:tcPr>
          <w:p w14:paraId="415E6756" w14:textId="365DBBD1" w:rsidR="009B59C5" w:rsidRPr="007566E5" w:rsidRDefault="009B59C5" w:rsidP="004D6E3A">
            <w:pPr>
              <w:jc w:val="both"/>
              <w:rPr>
                <w:sz w:val="24"/>
                <w:szCs w:val="18"/>
              </w:rPr>
            </w:pPr>
            <w:r w:rsidRPr="006B158D">
              <w:rPr>
                <w:sz w:val="24"/>
                <w:szCs w:val="24"/>
              </w:rPr>
              <w:t xml:space="preserve">член </w:t>
            </w:r>
            <w:r w:rsidRPr="007566E5">
              <w:rPr>
                <w:sz w:val="24"/>
                <w:szCs w:val="24"/>
              </w:rPr>
              <w:t xml:space="preserve">территориальной </w:t>
            </w:r>
            <w:r>
              <w:rPr>
                <w:sz w:val="24"/>
                <w:szCs w:val="24"/>
              </w:rPr>
              <w:t>избирательной</w:t>
            </w:r>
            <w:r w:rsidRPr="007566E5">
              <w:rPr>
                <w:sz w:val="24"/>
                <w:szCs w:val="24"/>
              </w:rPr>
              <w:t xml:space="preserve"> комиссии</w:t>
            </w:r>
            <w:r>
              <w:rPr>
                <w:sz w:val="24"/>
                <w:szCs w:val="24"/>
              </w:rPr>
              <w:t xml:space="preserve"> Индустриального района города Перми</w:t>
            </w:r>
          </w:p>
          <w:p w14:paraId="5DAF3711" w14:textId="77777777" w:rsidR="009B59C5" w:rsidRPr="006B158D" w:rsidRDefault="009B59C5" w:rsidP="004D6E3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9B59C5" w:rsidRPr="00E44AAC" w14:paraId="5D1DC1BC" w14:textId="77777777" w:rsidTr="004D6E3A">
        <w:tc>
          <w:tcPr>
            <w:tcW w:w="4503" w:type="dxa"/>
          </w:tcPr>
          <w:p w14:paraId="2CA0407F" w14:textId="77777777" w:rsidR="009B59C5" w:rsidRPr="006B158D" w:rsidRDefault="009B59C5" w:rsidP="004D6E3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1AD71491" w14:textId="77777777" w:rsidR="009B59C5" w:rsidRPr="006B158D" w:rsidRDefault="009B59C5" w:rsidP="004D6E3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14:paraId="483CBCA4" w14:textId="77777777" w:rsidR="009B59C5" w:rsidRPr="006B158D" w:rsidRDefault="009B59C5" w:rsidP="004D6E3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9B59C5" w:rsidRPr="00E44AAC" w14:paraId="65D01E03" w14:textId="77777777" w:rsidTr="004D6E3A">
        <w:tc>
          <w:tcPr>
            <w:tcW w:w="4503" w:type="dxa"/>
          </w:tcPr>
          <w:p w14:paraId="599E2130" w14:textId="77777777" w:rsidR="009B59C5" w:rsidRPr="006B158D" w:rsidRDefault="009B59C5" w:rsidP="004D6E3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26C0AC0" w14:textId="77777777" w:rsidR="009B59C5" w:rsidRPr="006B158D" w:rsidRDefault="009B59C5" w:rsidP="004D6E3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14:paraId="25E53933" w14:textId="77777777" w:rsidR="009B59C5" w:rsidRPr="006B158D" w:rsidRDefault="009B59C5" w:rsidP="004D6E3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537CCF2B" w14:textId="435429B3" w:rsidR="009B59C5" w:rsidRDefault="009B59C5" w:rsidP="009B59C5">
      <w:pPr>
        <w:ind w:left="5670"/>
        <w:jc w:val="center"/>
        <w:rPr>
          <w:szCs w:val="28"/>
        </w:rPr>
      </w:pPr>
    </w:p>
    <w:p w14:paraId="0ED09FF5" w14:textId="2D6697CF" w:rsidR="008E406F" w:rsidRDefault="008E406F" w:rsidP="009B59C5">
      <w:pPr>
        <w:ind w:left="5670"/>
        <w:jc w:val="center"/>
        <w:rPr>
          <w:szCs w:val="28"/>
        </w:rPr>
      </w:pPr>
    </w:p>
    <w:p w14:paraId="53DABA56" w14:textId="4DBE4D76" w:rsidR="008E406F" w:rsidRDefault="008E406F" w:rsidP="009B59C5">
      <w:pPr>
        <w:ind w:left="5670"/>
        <w:jc w:val="center"/>
        <w:rPr>
          <w:szCs w:val="28"/>
        </w:rPr>
      </w:pPr>
    </w:p>
    <w:p w14:paraId="18AE7B1E" w14:textId="07533F92" w:rsidR="008E406F" w:rsidRDefault="008E406F" w:rsidP="009B59C5">
      <w:pPr>
        <w:ind w:left="5670"/>
        <w:jc w:val="center"/>
        <w:rPr>
          <w:szCs w:val="28"/>
        </w:rPr>
      </w:pPr>
    </w:p>
    <w:p w14:paraId="1FBA6F6D" w14:textId="61555063" w:rsidR="008E406F" w:rsidRDefault="008E406F" w:rsidP="009B59C5">
      <w:pPr>
        <w:ind w:left="5670"/>
        <w:jc w:val="center"/>
        <w:rPr>
          <w:szCs w:val="28"/>
        </w:rPr>
      </w:pPr>
    </w:p>
    <w:p w14:paraId="20F9C354" w14:textId="443AF744" w:rsidR="008E406F" w:rsidRDefault="008E406F" w:rsidP="009B59C5">
      <w:pPr>
        <w:ind w:left="5670"/>
        <w:jc w:val="center"/>
        <w:rPr>
          <w:szCs w:val="28"/>
        </w:rPr>
      </w:pPr>
    </w:p>
    <w:p w14:paraId="252CB476" w14:textId="4CA5C58F" w:rsidR="008E406F" w:rsidRDefault="008E406F" w:rsidP="009B59C5">
      <w:pPr>
        <w:ind w:left="5670"/>
        <w:jc w:val="center"/>
        <w:rPr>
          <w:szCs w:val="28"/>
        </w:rPr>
      </w:pPr>
    </w:p>
    <w:p w14:paraId="0E98D498" w14:textId="48DE4FAB" w:rsidR="008E406F" w:rsidRDefault="008E406F" w:rsidP="009B59C5">
      <w:pPr>
        <w:ind w:left="5670"/>
        <w:jc w:val="center"/>
        <w:rPr>
          <w:szCs w:val="28"/>
        </w:rPr>
      </w:pPr>
    </w:p>
    <w:p w14:paraId="13A32D7D" w14:textId="60711117" w:rsidR="008E406F" w:rsidRDefault="008E406F" w:rsidP="009B59C5">
      <w:pPr>
        <w:ind w:left="5670"/>
        <w:jc w:val="center"/>
        <w:rPr>
          <w:szCs w:val="28"/>
        </w:rPr>
      </w:pPr>
    </w:p>
    <w:p w14:paraId="6CA98D59" w14:textId="13FE7E55" w:rsidR="008E406F" w:rsidRDefault="008E406F" w:rsidP="009B59C5">
      <w:pPr>
        <w:ind w:left="5670"/>
        <w:jc w:val="center"/>
        <w:rPr>
          <w:szCs w:val="28"/>
        </w:rPr>
      </w:pPr>
    </w:p>
    <w:p w14:paraId="25413F0C" w14:textId="19D66C67" w:rsidR="008E406F" w:rsidRDefault="008E406F" w:rsidP="009B59C5">
      <w:pPr>
        <w:ind w:left="5670"/>
        <w:jc w:val="center"/>
        <w:rPr>
          <w:szCs w:val="28"/>
        </w:rPr>
      </w:pPr>
    </w:p>
    <w:p w14:paraId="5209590C" w14:textId="4736984E" w:rsidR="008E406F" w:rsidRDefault="008E406F" w:rsidP="009B59C5">
      <w:pPr>
        <w:ind w:left="5670"/>
        <w:jc w:val="center"/>
        <w:rPr>
          <w:szCs w:val="28"/>
        </w:rPr>
      </w:pPr>
    </w:p>
    <w:p w14:paraId="147DD090" w14:textId="64A9F2B3" w:rsidR="008E406F" w:rsidRDefault="008E406F" w:rsidP="009B59C5">
      <w:pPr>
        <w:ind w:left="5670"/>
        <w:jc w:val="center"/>
        <w:rPr>
          <w:szCs w:val="28"/>
        </w:rPr>
      </w:pPr>
    </w:p>
    <w:p w14:paraId="66D0AC4C" w14:textId="7C861F39" w:rsidR="008E406F" w:rsidRDefault="008E406F" w:rsidP="009B59C5">
      <w:pPr>
        <w:ind w:left="5670"/>
        <w:jc w:val="center"/>
        <w:rPr>
          <w:szCs w:val="28"/>
        </w:rPr>
      </w:pPr>
    </w:p>
    <w:p w14:paraId="4068CCDC" w14:textId="2403C043" w:rsidR="008E406F" w:rsidRDefault="008E406F" w:rsidP="009B59C5">
      <w:pPr>
        <w:ind w:left="5670"/>
        <w:jc w:val="center"/>
        <w:rPr>
          <w:szCs w:val="28"/>
        </w:rPr>
      </w:pPr>
    </w:p>
    <w:p w14:paraId="3EF39EA2" w14:textId="69316496" w:rsidR="008E406F" w:rsidRDefault="008E406F" w:rsidP="009B59C5">
      <w:pPr>
        <w:ind w:left="5670"/>
        <w:jc w:val="center"/>
        <w:rPr>
          <w:szCs w:val="28"/>
        </w:rPr>
      </w:pPr>
    </w:p>
    <w:p w14:paraId="26ECC52E" w14:textId="12A2D6AE" w:rsidR="008E406F" w:rsidRDefault="008E406F" w:rsidP="009B59C5">
      <w:pPr>
        <w:ind w:left="5670"/>
        <w:jc w:val="center"/>
        <w:rPr>
          <w:szCs w:val="28"/>
        </w:rPr>
      </w:pPr>
    </w:p>
    <w:p w14:paraId="0C128404" w14:textId="77F9B1C8" w:rsidR="008E406F" w:rsidRDefault="008E406F" w:rsidP="009B59C5">
      <w:pPr>
        <w:ind w:left="5670"/>
        <w:jc w:val="center"/>
        <w:rPr>
          <w:szCs w:val="28"/>
        </w:rPr>
      </w:pPr>
    </w:p>
    <w:p w14:paraId="41263C0B" w14:textId="70D8C8B6" w:rsidR="008E406F" w:rsidRDefault="008E406F" w:rsidP="009B59C5">
      <w:pPr>
        <w:ind w:left="5670"/>
        <w:jc w:val="center"/>
        <w:rPr>
          <w:szCs w:val="28"/>
        </w:rPr>
      </w:pPr>
    </w:p>
    <w:p w14:paraId="4798E6E7" w14:textId="4324EF2E" w:rsidR="008E406F" w:rsidRDefault="008E406F" w:rsidP="009B59C5">
      <w:pPr>
        <w:ind w:left="5670"/>
        <w:jc w:val="center"/>
        <w:rPr>
          <w:szCs w:val="28"/>
        </w:rPr>
      </w:pPr>
    </w:p>
    <w:p w14:paraId="7AF89EF5" w14:textId="5292A333" w:rsidR="008E406F" w:rsidRDefault="008E406F" w:rsidP="009B59C5">
      <w:pPr>
        <w:ind w:left="5670"/>
        <w:jc w:val="center"/>
        <w:rPr>
          <w:szCs w:val="28"/>
        </w:rPr>
      </w:pPr>
    </w:p>
    <w:p w14:paraId="5E8BC95F" w14:textId="77777777" w:rsidR="008E406F" w:rsidRDefault="008E406F" w:rsidP="009B59C5">
      <w:pPr>
        <w:ind w:left="5670"/>
        <w:jc w:val="center"/>
        <w:rPr>
          <w:szCs w:val="28"/>
        </w:rPr>
      </w:pPr>
    </w:p>
    <w:p w14:paraId="34C00208" w14:textId="23EEEC13" w:rsidR="008E406F" w:rsidRDefault="008E406F" w:rsidP="009B59C5">
      <w:pPr>
        <w:ind w:left="5670"/>
        <w:jc w:val="center"/>
        <w:rPr>
          <w:szCs w:val="28"/>
        </w:rPr>
      </w:pPr>
    </w:p>
    <w:p w14:paraId="1FE34ED3" w14:textId="5C13D23E" w:rsidR="008E406F" w:rsidRDefault="008E406F" w:rsidP="009B59C5">
      <w:pPr>
        <w:ind w:left="5670"/>
        <w:jc w:val="center"/>
        <w:rPr>
          <w:szCs w:val="28"/>
        </w:rPr>
      </w:pPr>
    </w:p>
    <w:p w14:paraId="7F757E65" w14:textId="3FD71AD3" w:rsidR="008E406F" w:rsidRDefault="008E406F" w:rsidP="009B59C5">
      <w:pPr>
        <w:ind w:left="5670"/>
        <w:jc w:val="center"/>
        <w:rPr>
          <w:szCs w:val="28"/>
        </w:rPr>
      </w:pPr>
    </w:p>
    <w:p w14:paraId="3A2CD42A" w14:textId="4DBFB189" w:rsidR="008E406F" w:rsidRDefault="008E406F" w:rsidP="009B59C5">
      <w:pPr>
        <w:ind w:left="5670"/>
        <w:jc w:val="center"/>
        <w:rPr>
          <w:szCs w:val="28"/>
        </w:rPr>
      </w:pPr>
    </w:p>
    <w:p w14:paraId="5CFAF537" w14:textId="74ABCB9C" w:rsidR="008E406F" w:rsidRDefault="001D0FA4" w:rsidP="008E406F">
      <w:pPr>
        <w:autoSpaceDE w:val="0"/>
        <w:autoSpaceDN w:val="0"/>
        <w:adjustRightInd w:val="0"/>
        <w:ind w:left="5954"/>
        <w:outlineLvl w:val="0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3</w:t>
      </w:r>
      <w:bookmarkStart w:id="0" w:name="_GoBack"/>
      <w:bookmarkEnd w:id="0"/>
    </w:p>
    <w:p w14:paraId="0DC07D99" w14:textId="0995AD68" w:rsidR="008E406F" w:rsidRDefault="008E406F" w:rsidP="008E406F">
      <w:pPr>
        <w:autoSpaceDE w:val="0"/>
        <w:autoSpaceDN w:val="0"/>
        <w:adjustRightInd w:val="0"/>
        <w:ind w:left="5954"/>
        <w:rPr>
          <w:sz w:val="24"/>
          <w:szCs w:val="24"/>
        </w:rPr>
      </w:pPr>
      <w:r>
        <w:rPr>
          <w:sz w:val="24"/>
          <w:szCs w:val="24"/>
        </w:rPr>
        <w:t>к решению территориальной избирательной комиссии Индустриального района города Перми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от 23.07.2</w:t>
      </w:r>
      <w:r>
        <w:rPr>
          <w:sz w:val="24"/>
          <w:szCs w:val="24"/>
        </w:rPr>
        <w:t>0</w:t>
      </w:r>
      <w:r>
        <w:rPr>
          <w:sz w:val="24"/>
          <w:szCs w:val="24"/>
        </w:rPr>
        <w:t>26 № 97/01-4</w:t>
      </w:r>
    </w:p>
    <w:p w14:paraId="5260B5DD" w14:textId="77777777" w:rsidR="008E406F" w:rsidRDefault="008E406F" w:rsidP="008E406F">
      <w:pPr>
        <w:jc w:val="center"/>
        <w:rPr>
          <w:b/>
          <w:szCs w:val="24"/>
        </w:rPr>
      </w:pPr>
    </w:p>
    <w:p w14:paraId="632DCA35" w14:textId="77777777" w:rsidR="008E406F" w:rsidRDefault="008E406F" w:rsidP="008E406F">
      <w:pPr>
        <w:pStyle w:val="a7"/>
        <w:spacing w:line="240" w:lineRule="auto"/>
        <w:jc w:val="center"/>
        <w:rPr>
          <w:b/>
          <w:bCs/>
          <w:sz w:val="24"/>
          <w:szCs w:val="24"/>
        </w:rPr>
      </w:pPr>
      <w:r w:rsidRPr="001729FF">
        <w:rPr>
          <w:b/>
          <w:bCs/>
          <w:sz w:val="24"/>
          <w:szCs w:val="24"/>
        </w:rPr>
        <w:t>График</w:t>
      </w:r>
    </w:p>
    <w:p w14:paraId="6EB334CF" w14:textId="77777777" w:rsidR="008E406F" w:rsidRDefault="008E406F" w:rsidP="008E406F">
      <w:pPr>
        <w:pStyle w:val="a7"/>
        <w:spacing w:line="240" w:lineRule="auto"/>
        <w:jc w:val="center"/>
        <w:rPr>
          <w:b/>
          <w:bCs/>
          <w:sz w:val="24"/>
          <w:szCs w:val="24"/>
        </w:rPr>
      </w:pPr>
      <w:r w:rsidRPr="001729FF">
        <w:rPr>
          <w:b/>
          <w:bCs/>
          <w:sz w:val="24"/>
          <w:szCs w:val="24"/>
        </w:rPr>
        <w:t xml:space="preserve"> проведения очных инструктажей членов участковых избирательных комиссий, участвующих в проекте «</w:t>
      </w:r>
      <w:proofErr w:type="spellStart"/>
      <w:r w:rsidRPr="001729FF">
        <w:rPr>
          <w:b/>
          <w:bCs/>
          <w:sz w:val="24"/>
          <w:szCs w:val="24"/>
        </w:rPr>
        <w:t>ИнформУИК</w:t>
      </w:r>
      <w:proofErr w:type="spellEnd"/>
      <w:r w:rsidRPr="001729FF">
        <w:rPr>
          <w:b/>
          <w:bCs/>
          <w:sz w:val="24"/>
          <w:szCs w:val="24"/>
        </w:rPr>
        <w:t xml:space="preserve">», </w:t>
      </w:r>
    </w:p>
    <w:p w14:paraId="6BFDD611" w14:textId="22784E61" w:rsidR="008E406F" w:rsidRPr="001729FF" w:rsidRDefault="008E406F" w:rsidP="008E406F">
      <w:pPr>
        <w:pStyle w:val="a7"/>
        <w:spacing w:line="240" w:lineRule="auto"/>
        <w:jc w:val="center"/>
        <w:rPr>
          <w:b/>
          <w:bCs/>
          <w:sz w:val="24"/>
          <w:szCs w:val="24"/>
        </w:rPr>
      </w:pPr>
      <w:r w:rsidRPr="001729FF">
        <w:rPr>
          <w:b/>
          <w:bCs/>
          <w:sz w:val="24"/>
          <w:szCs w:val="24"/>
        </w:rPr>
        <w:t xml:space="preserve">на территории </w:t>
      </w:r>
      <w:r>
        <w:rPr>
          <w:b/>
          <w:bCs/>
          <w:sz w:val="24"/>
          <w:szCs w:val="24"/>
        </w:rPr>
        <w:t>Индустриального района города Перми</w:t>
      </w:r>
    </w:p>
    <w:p w14:paraId="040A4789" w14:textId="77777777" w:rsidR="008E406F" w:rsidRDefault="008E406F" w:rsidP="008E406F">
      <w:pPr>
        <w:rPr>
          <w:b/>
          <w:bCs/>
          <w:sz w:val="24"/>
          <w:szCs w:val="24"/>
        </w:rPr>
      </w:pPr>
    </w:p>
    <w:p w14:paraId="196701E7" w14:textId="77777777" w:rsidR="008E406F" w:rsidRDefault="008E406F" w:rsidP="008E406F">
      <w:pPr>
        <w:rPr>
          <w:b/>
          <w:bCs/>
          <w:sz w:val="24"/>
          <w:szCs w:val="24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1883"/>
        <w:gridCol w:w="1874"/>
        <w:gridCol w:w="2148"/>
        <w:gridCol w:w="1861"/>
        <w:gridCol w:w="1863"/>
      </w:tblGrid>
      <w:tr w:rsidR="008E406F" w14:paraId="1CF5C9EC" w14:textId="77777777" w:rsidTr="008E406F">
        <w:tc>
          <w:tcPr>
            <w:tcW w:w="1883" w:type="dxa"/>
          </w:tcPr>
          <w:p w14:paraId="1FC0B810" w14:textId="77777777" w:rsidR="008E406F" w:rsidRPr="001729FF" w:rsidRDefault="008E406F" w:rsidP="000458EB">
            <w:pPr>
              <w:rPr>
                <w:sz w:val="24"/>
                <w:szCs w:val="24"/>
              </w:rPr>
            </w:pPr>
            <w:r w:rsidRPr="001729FF">
              <w:rPr>
                <w:sz w:val="24"/>
                <w:szCs w:val="24"/>
              </w:rPr>
              <w:t xml:space="preserve">Номер (номера)УИК </w:t>
            </w:r>
          </w:p>
        </w:tc>
        <w:tc>
          <w:tcPr>
            <w:tcW w:w="1874" w:type="dxa"/>
          </w:tcPr>
          <w:p w14:paraId="3F61F9AE" w14:textId="77777777" w:rsidR="008E406F" w:rsidRDefault="008E406F" w:rsidP="000458EB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 xml:space="preserve">ФИО </w:t>
            </w:r>
          </w:p>
          <w:p w14:paraId="2CB46712" w14:textId="77777777" w:rsidR="008E406F" w:rsidRPr="001729FF" w:rsidRDefault="008E406F" w:rsidP="000458EB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ведущего обучение</w:t>
            </w:r>
          </w:p>
        </w:tc>
        <w:tc>
          <w:tcPr>
            <w:tcW w:w="2148" w:type="dxa"/>
          </w:tcPr>
          <w:p w14:paraId="1FE2F5BB" w14:textId="77777777" w:rsidR="008E406F" w:rsidRDefault="008E406F" w:rsidP="000458EB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 xml:space="preserve">Должность </w:t>
            </w:r>
          </w:p>
          <w:p w14:paraId="60F9D8C1" w14:textId="77777777" w:rsidR="008E406F" w:rsidRPr="001729FF" w:rsidRDefault="008E406F" w:rsidP="000458EB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ведущего обучение</w:t>
            </w:r>
          </w:p>
        </w:tc>
        <w:tc>
          <w:tcPr>
            <w:tcW w:w="1861" w:type="dxa"/>
          </w:tcPr>
          <w:p w14:paraId="6BFD4B70" w14:textId="77777777" w:rsidR="008E406F" w:rsidRPr="001729FF" w:rsidRDefault="008E406F" w:rsidP="000458EB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1863" w:type="dxa"/>
          </w:tcPr>
          <w:p w14:paraId="6F43F408" w14:textId="77777777" w:rsidR="008E406F" w:rsidRPr="001729FF" w:rsidRDefault="008E406F" w:rsidP="000458EB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Количество участников обучения</w:t>
            </w:r>
          </w:p>
        </w:tc>
      </w:tr>
      <w:tr w:rsidR="008E406F" w14:paraId="7A49F1B3" w14:textId="77777777" w:rsidTr="008E406F">
        <w:tc>
          <w:tcPr>
            <w:tcW w:w="1883" w:type="dxa"/>
          </w:tcPr>
          <w:p w14:paraId="1C5035AF" w14:textId="462FED38" w:rsidR="008E406F" w:rsidRDefault="008E406F" w:rsidP="000458E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2901-2920</w:t>
            </w:r>
          </w:p>
        </w:tc>
        <w:tc>
          <w:tcPr>
            <w:tcW w:w="1874" w:type="dxa"/>
          </w:tcPr>
          <w:p w14:paraId="4C2830F9" w14:textId="20FCE39C" w:rsidR="008E406F" w:rsidRDefault="008E406F" w:rsidP="000458E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Епанова Ольга Леонидовна</w:t>
            </w:r>
          </w:p>
        </w:tc>
        <w:tc>
          <w:tcPr>
            <w:tcW w:w="2148" w:type="dxa"/>
          </w:tcPr>
          <w:p w14:paraId="3CEB955A" w14:textId="56B1901E" w:rsidR="008E406F" w:rsidRDefault="008E406F" w:rsidP="000458E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Председатель территориальной избирательной комиссии Индустриального района города Перми</w:t>
            </w:r>
          </w:p>
        </w:tc>
        <w:tc>
          <w:tcPr>
            <w:tcW w:w="1861" w:type="dxa"/>
          </w:tcPr>
          <w:p w14:paraId="34CD6FD1" w14:textId="58914BDE" w:rsidR="008E406F" w:rsidRDefault="008E406F" w:rsidP="000458E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04.08.2026</w:t>
            </w:r>
          </w:p>
        </w:tc>
        <w:tc>
          <w:tcPr>
            <w:tcW w:w="1863" w:type="dxa"/>
          </w:tcPr>
          <w:p w14:paraId="484781C3" w14:textId="4A626C5D" w:rsidR="008E406F" w:rsidRDefault="008E406F" w:rsidP="000458E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98</w:t>
            </w:r>
          </w:p>
        </w:tc>
      </w:tr>
      <w:tr w:rsidR="008E406F" w14:paraId="1D70E84A" w14:textId="77777777" w:rsidTr="008E406F">
        <w:tc>
          <w:tcPr>
            <w:tcW w:w="1883" w:type="dxa"/>
          </w:tcPr>
          <w:p w14:paraId="01CA5465" w14:textId="756A0775" w:rsidR="008E406F" w:rsidRDefault="009938BB" w:rsidP="008E406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2921-2942</w:t>
            </w:r>
          </w:p>
        </w:tc>
        <w:tc>
          <w:tcPr>
            <w:tcW w:w="1874" w:type="dxa"/>
          </w:tcPr>
          <w:p w14:paraId="4A145D9D" w14:textId="56F41FCA" w:rsidR="008E406F" w:rsidRDefault="008E406F" w:rsidP="008E406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Епанова Ольга Леонидовна</w:t>
            </w:r>
          </w:p>
        </w:tc>
        <w:tc>
          <w:tcPr>
            <w:tcW w:w="2148" w:type="dxa"/>
          </w:tcPr>
          <w:p w14:paraId="0A582F5A" w14:textId="1BE14574" w:rsidR="008E406F" w:rsidRDefault="008E406F" w:rsidP="008E406F">
            <w:pPr>
              <w:rPr>
                <w:b/>
                <w:bCs/>
                <w:sz w:val="24"/>
                <w:szCs w:val="24"/>
              </w:rPr>
            </w:pPr>
            <w:r w:rsidRPr="00753E53">
              <w:rPr>
                <w:b/>
                <w:bCs/>
                <w:sz w:val="24"/>
                <w:szCs w:val="24"/>
              </w:rPr>
              <w:t>Председатель территориальной избирательной комиссии Индустриального района города Перми</w:t>
            </w:r>
          </w:p>
        </w:tc>
        <w:tc>
          <w:tcPr>
            <w:tcW w:w="1861" w:type="dxa"/>
          </w:tcPr>
          <w:p w14:paraId="741D359B" w14:textId="7E3D523C" w:rsidR="008E406F" w:rsidRDefault="008E406F" w:rsidP="008E406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06.08.2026</w:t>
            </w:r>
          </w:p>
        </w:tc>
        <w:tc>
          <w:tcPr>
            <w:tcW w:w="1863" w:type="dxa"/>
          </w:tcPr>
          <w:p w14:paraId="1F9E7811" w14:textId="1207EC59" w:rsidR="008E406F" w:rsidRDefault="008E406F" w:rsidP="008E406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104</w:t>
            </w:r>
          </w:p>
        </w:tc>
      </w:tr>
      <w:tr w:rsidR="008E406F" w14:paraId="60608C67" w14:textId="77777777" w:rsidTr="008E406F">
        <w:tc>
          <w:tcPr>
            <w:tcW w:w="1883" w:type="dxa"/>
          </w:tcPr>
          <w:p w14:paraId="00FC31A6" w14:textId="183623B6" w:rsidR="008E406F" w:rsidRDefault="009938BB" w:rsidP="008E406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2943-2962</w:t>
            </w:r>
          </w:p>
        </w:tc>
        <w:tc>
          <w:tcPr>
            <w:tcW w:w="1874" w:type="dxa"/>
          </w:tcPr>
          <w:p w14:paraId="66095264" w14:textId="76E2CB79" w:rsidR="008E406F" w:rsidRDefault="008E406F" w:rsidP="008E406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Епанова Ольга Леонидовна</w:t>
            </w:r>
          </w:p>
        </w:tc>
        <w:tc>
          <w:tcPr>
            <w:tcW w:w="2148" w:type="dxa"/>
          </w:tcPr>
          <w:p w14:paraId="0EAAC32A" w14:textId="2C322F9C" w:rsidR="008E406F" w:rsidRDefault="008E406F" w:rsidP="008E406F">
            <w:pPr>
              <w:rPr>
                <w:b/>
                <w:bCs/>
                <w:sz w:val="24"/>
                <w:szCs w:val="24"/>
              </w:rPr>
            </w:pPr>
            <w:r w:rsidRPr="00753E53">
              <w:rPr>
                <w:b/>
                <w:bCs/>
                <w:sz w:val="24"/>
                <w:szCs w:val="24"/>
              </w:rPr>
              <w:t>Председатель территориальной избирательной комиссии Индустриального района города Перми</w:t>
            </w:r>
          </w:p>
        </w:tc>
        <w:tc>
          <w:tcPr>
            <w:tcW w:w="1861" w:type="dxa"/>
          </w:tcPr>
          <w:p w14:paraId="480DD25D" w14:textId="3B545347" w:rsidR="008E406F" w:rsidRDefault="008E406F" w:rsidP="008E406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11.08.2026</w:t>
            </w:r>
          </w:p>
        </w:tc>
        <w:tc>
          <w:tcPr>
            <w:tcW w:w="1863" w:type="dxa"/>
          </w:tcPr>
          <w:p w14:paraId="554C04CA" w14:textId="6731A3DB" w:rsidR="008E406F" w:rsidRDefault="008E406F" w:rsidP="008E406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96</w:t>
            </w:r>
          </w:p>
        </w:tc>
      </w:tr>
      <w:tr w:rsidR="008E406F" w14:paraId="00AE76E1" w14:textId="77777777" w:rsidTr="008E406F">
        <w:tc>
          <w:tcPr>
            <w:tcW w:w="7766" w:type="dxa"/>
            <w:gridSpan w:val="4"/>
          </w:tcPr>
          <w:p w14:paraId="0F8C16A2" w14:textId="77777777" w:rsidR="008E406F" w:rsidRDefault="008E406F" w:rsidP="000458E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Общее количество участников обучения </w:t>
            </w:r>
          </w:p>
        </w:tc>
        <w:tc>
          <w:tcPr>
            <w:tcW w:w="1863" w:type="dxa"/>
          </w:tcPr>
          <w:p w14:paraId="0C4CFDBA" w14:textId="120897C4" w:rsidR="008E406F" w:rsidRDefault="009938BB" w:rsidP="000458E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298</w:t>
            </w:r>
          </w:p>
        </w:tc>
      </w:tr>
    </w:tbl>
    <w:p w14:paraId="4E0AA086" w14:textId="77777777" w:rsidR="008E406F" w:rsidRDefault="008E406F" w:rsidP="009B59C5">
      <w:pPr>
        <w:ind w:left="5670"/>
        <w:jc w:val="center"/>
        <w:rPr>
          <w:szCs w:val="28"/>
        </w:rPr>
      </w:pPr>
    </w:p>
    <w:sectPr w:rsidR="008E406F" w:rsidSect="009F13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567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7A0448" w14:textId="77777777" w:rsidR="00026643" w:rsidRDefault="00026643">
      <w:r>
        <w:separator/>
      </w:r>
    </w:p>
  </w:endnote>
  <w:endnote w:type="continuationSeparator" w:id="0">
    <w:p w14:paraId="149D72C6" w14:textId="77777777" w:rsidR="00026643" w:rsidRDefault="00026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9A305" w14:textId="77777777" w:rsidR="00F7626C" w:rsidRDefault="00F7626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E4C7B9" w14:textId="77777777" w:rsidR="00026643" w:rsidRDefault="00026643">
      <w:r>
        <w:separator/>
      </w:r>
    </w:p>
  </w:footnote>
  <w:footnote w:type="continuationSeparator" w:id="0">
    <w:p w14:paraId="3B682A3E" w14:textId="77777777" w:rsidR="00026643" w:rsidRDefault="000266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04D8F08A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1D0FA4">
      <w:rPr>
        <w:noProof/>
      </w:rPr>
      <w:t>6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1B146BF" w14:textId="619637FF" w:rsidR="00923635" w:rsidRDefault="0092363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92363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73498" w:rsidRPr="0007349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ИНДУСТРИАЛЬНОГО </w:t>
          </w:r>
          <w:r w:rsidR="00F7626C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РАЙОНА ГОРОДА ПЕРМИ</w:t>
          </w:r>
        </w:p>
        <w:p w14:paraId="74E5D702" w14:textId="6C1A9A35" w:rsidR="00A337B6" w:rsidRPr="00CA5A0E" w:rsidRDefault="00EC017C" w:rsidP="00E23FB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EC017C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68F04E2" w:rsidR="00811B95" w:rsidRPr="00201E8F" w:rsidRDefault="00226F7B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26F7B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584989">
            <w:rPr>
              <w:rFonts w:ascii="Times New Roman" w:hAnsi="Times New Roman" w:cs="Times New Roman"/>
              <w:b/>
              <w:bCs/>
              <w:spacing w:val="20"/>
            </w:rPr>
            <w:t>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640AFE"/>
    <w:multiLevelType w:val="hybridMultilevel"/>
    <w:tmpl w:val="F0023476"/>
    <w:lvl w:ilvl="0" w:tplc="88A0C6B0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07BB"/>
    <w:rsid w:val="00001A6C"/>
    <w:rsid w:val="000137D7"/>
    <w:rsid w:val="00026643"/>
    <w:rsid w:val="00034A8D"/>
    <w:rsid w:val="00035ABC"/>
    <w:rsid w:val="00040063"/>
    <w:rsid w:val="00042CD2"/>
    <w:rsid w:val="00073498"/>
    <w:rsid w:val="00073784"/>
    <w:rsid w:val="00085DCE"/>
    <w:rsid w:val="000D0D54"/>
    <w:rsid w:val="000E727D"/>
    <w:rsid w:val="000F0D81"/>
    <w:rsid w:val="000F1485"/>
    <w:rsid w:val="0010497F"/>
    <w:rsid w:val="00106BC6"/>
    <w:rsid w:val="00115836"/>
    <w:rsid w:val="001243E3"/>
    <w:rsid w:val="00137969"/>
    <w:rsid w:val="00165145"/>
    <w:rsid w:val="00170443"/>
    <w:rsid w:val="001757B8"/>
    <w:rsid w:val="00191482"/>
    <w:rsid w:val="001A00FC"/>
    <w:rsid w:val="001A2694"/>
    <w:rsid w:val="001A36DA"/>
    <w:rsid w:val="001A3E0C"/>
    <w:rsid w:val="001B15BE"/>
    <w:rsid w:val="001B206D"/>
    <w:rsid w:val="001C1318"/>
    <w:rsid w:val="001D0FA4"/>
    <w:rsid w:val="001D475B"/>
    <w:rsid w:val="001E5DDA"/>
    <w:rsid w:val="00200FE3"/>
    <w:rsid w:val="00201E8F"/>
    <w:rsid w:val="00205244"/>
    <w:rsid w:val="00226F7B"/>
    <w:rsid w:val="00253E16"/>
    <w:rsid w:val="00257A42"/>
    <w:rsid w:val="00264F65"/>
    <w:rsid w:val="002707AF"/>
    <w:rsid w:val="00296CAB"/>
    <w:rsid w:val="002B21D1"/>
    <w:rsid w:val="002B3EE9"/>
    <w:rsid w:val="002C2A72"/>
    <w:rsid w:val="002C5AA7"/>
    <w:rsid w:val="002D277C"/>
    <w:rsid w:val="002D4959"/>
    <w:rsid w:val="002D6100"/>
    <w:rsid w:val="002E2BDC"/>
    <w:rsid w:val="002F44B0"/>
    <w:rsid w:val="003012C6"/>
    <w:rsid w:val="00303229"/>
    <w:rsid w:val="00303589"/>
    <w:rsid w:val="00331EFD"/>
    <w:rsid w:val="00347F81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273D1"/>
    <w:rsid w:val="00447D5C"/>
    <w:rsid w:val="00455977"/>
    <w:rsid w:val="00461A95"/>
    <w:rsid w:val="00462428"/>
    <w:rsid w:val="00472F0F"/>
    <w:rsid w:val="00474EF2"/>
    <w:rsid w:val="00495A49"/>
    <w:rsid w:val="004A1B98"/>
    <w:rsid w:val="004B052C"/>
    <w:rsid w:val="004B1FC7"/>
    <w:rsid w:val="004B2B86"/>
    <w:rsid w:val="004E2451"/>
    <w:rsid w:val="004F3819"/>
    <w:rsid w:val="004F451C"/>
    <w:rsid w:val="00510ED9"/>
    <w:rsid w:val="00512D15"/>
    <w:rsid w:val="00524C40"/>
    <w:rsid w:val="00525A05"/>
    <w:rsid w:val="005276C9"/>
    <w:rsid w:val="005331AB"/>
    <w:rsid w:val="0054111D"/>
    <w:rsid w:val="0054632A"/>
    <w:rsid w:val="00551323"/>
    <w:rsid w:val="005522B1"/>
    <w:rsid w:val="00553882"/>
    <w:rsid w:val="00556797"/>
    <w:rsid w:val="00584989"/>
    <w:rsid w:val="00592B00"/>
    <w:rsid w:val="005A62A6"/>
    <w:rsid w:val="005C15E9"/>
    <w:rsid w:val="005C779D"/>
    <w:rsid w:val="005C77B2"/>
    <w:rsid w:val="005F0612"/>
    <w:rsid w:val="00600F16"/>
    <w:rsid w:val="006112AB"/>
    <w:rsid w:val="006304A1"/>
    <w:rsid w:val="00640539"/>
    <w:rsid w:val="006503E9"/>
    <w:rsid w:val="006541FD"/>
    <w:rsid w:val="00654D6B"/>
    <w:rsid w:val="006566AB"/>
    <w:rsid w:val="006917DF"/>
    <w:rsid w:val="006928A1"/>
    <w:rsid w:val="00695EF5"/>
    <w:rsid w:val="006A3F09"/>
    <w:rsid w:val="006A40BF"/>
    <w:rsid w:val="006A430D"/>
    <w:rsid w:val="006B1581"/>
    <w:rsid w:val="006B3B7C"/>
    <w:rsid w:val="006B4EA4"/>
    <w:rsid w:val="006C02F4"/>
    <w:rsid w:val="006D51CB"/>
    <w:rsid w:val="006F038A"/>
    <w:rsid w:val="00703FDF"/>
    <w:rsid w:val="00734A3E"/>
    <w:rsid w:val="00741EB1"/>
    <w:rsid w:val="00751328"/>
    <w:rsid w:val="00756AB6"/>
    <w:rsid w:val="00772DA0"/>
    <w:rsid w:val="007746C3"/>
    <w:rsid w:val="007C52A7"/>
    <w:rsid w:val="007C7757"/>
    <w:rsid w:val="007E3C4A"/>
    <w:rsid w:val="007E4EC0"/>
    <w:rsid w:val="007F5888"/>
    <w:rsid w:val="00811B95"/>
    <w:rsid w:val="00813760"/>
    <w:rsid w:val="0081478D"/>
    <w:rsid w:val="0082340D"/>
    <w:rsid w:val="008259C3"/>
    <w:rsid w:val="00826B4B"/>
    <w:rsid w:val="008338E7"/>
    <w:rsid w:val="00853063"/>
    <w:rsid w:val="0085635F"/>
    <w:rsid w:val="00856D4F"/>
    <w:rsid w:val="008643A6"/>
    <w:rsid w:val="00867F8C"/>
    <w:rsid w:val="00873008"/>
    <w:rsid w:val="008858AC"/>
    <w:rsid w:val="008907E9"/>
    <w:rsid w:val="00894006"/>
    <w:rsid w:val="008A4039"/>
    <w:rsid w:val="008B44FB"/>
    <w:rsid w:val="008B5678"/>
    <w:rsid w:val="008C35AF"/>
    <w:rsid w:val="008E406F"/>
    <w:rsid w:val="008E56AB"/>
    <w:rsid w:val="008F37B9"/>
    <w:rsid w:val="00902D5C"/>
    <w:rsid w:val="00905991"/>
    <w:rsid w:val="00913FA0"/>
    <w:rsid w:val="009213EB"/>
    <w:rsid w:val="00923635"/>
    <w:rsid w:val="0092526C"/>
    <w:rsid w:val="009300F9"/>
    <w:rsid w:val="0093411B"/>
    <w:rsid w:val="00975170"/>
    <w:rsid w:val="00986F32"/>
    <w:rsid w:val="009938BB"/>
    <w:rsid w:val="009B59C5"/>
    <w:rsid w:val="009C26B0"/>
    <w:rsid w:val="009E2B6B"/>
    <w:rsid w:val="009E37C7"/>
    <w:rsid w:val="009F13EB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7EB"/>
    <w:rsid w:val="00A67D26"/>
    <w:rsid w:val="00A73284"/>
    <w:rsid w:val="00A80A57"/>
    <w:rsid w:val="00A92A25"/>
    <w:rsid w:val="00A97983"/>
    <w:rsid w:val="00A97B92"/>
    <w:rsid w:val="00AA3564"/>
    <w:rsid w:val="00AB3CE8"/>
    <w:rsid w:val="00AD3B0E"/>
    <w:rsid w:val="00AF5F84"/>
    <w:rsid w:val="00B02235"/>
    <w:rsid w:val="00B100EF"/>
    <w:rsid w:val="00B1160A"/>
    <w:rsid w:val="00B11B42"/>
    <w:rsid w:val="00B14765"/>
    <w:rsid w:val="00B15E2E"/>
    <w:rsid w:val="00B17649"/>
    <w:rsid w:val="00B20B7E"/>
    <w:rsid w:val="00B237E4"/>
    <w:rsid w:val="00B24522"/>
    <w:rsid w:val="00B33253"/>
    <w:rsid w:val="00B347FA"/>
    <w:rsid w:val="00B45B6A"/>
    <w:rsid w:val="00B45C9C"/>
    <w:rsid w:val="00B46040"/>
    <w:rsid w:val="00B51A80"/>
    <w:rsid w:val="00B60FDF"/>
    <w:rsid w:val="00B617B8"/>
    <w:rsid w:val="00B64016"/>
    <w:rsid w:val="00B64E38"/>
    <w:rsid w:val="00B7195A"/>
    <w:rsid w:val="00B72D4A"/>
    <w:rsid w:val="00B76C10"/>
    <w:rsid w:val="00B77D71"/>
    <w:rsid w:val="00B80B3E"/>
    <w:rsid w:val="00B871BB"/>
    <w:rsid w:val="00B90C37"/>
    <w:rsid w:val="00B9285C"/>
    <w:rsid w:val="00BA6E86"/>
    <w:rsid w:val="00BA7FB1"/>
    <w:rsid w:val="00BB38DD"/>
    <w:rsid w:val="00BB3A5A"/>
    <w:rsid w:val="00BB6EFB"/>
    <w:rsid w:val="00BC03E1"/>
    <w:rsid w:val="00BC66B0"/>
    <w:rsid w:val="00BC7D7A"/>
    <w:rsid w:val="00BE0A82"/>
    <w:rsid w:val="00BE4152"/>
    <w:rsid w:val="00BF0468"/>
    <w:rsid w:val="00C17CFD"/>
    <w:rsid w:val="00C20323"/>
    <w:rsid w:val="00C33007"/>
    <w:rsid w:val="00C34A95"/>
    <w:rsid w:val="00C359CC"/>
    <w:rsid w:val="00C431F8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E3FA1"/>
    <w:rsid w:val="00CF1EBC"/>
    <w:rsid w:val="00D05B3A"/>
    <w:rsid w:val="00D07A22"/>
    <w:rsid w:val="00D277F2"/>
    <w:rsid w:val="00D50D5D"/>
    <w:rsid w:val="00D642F3"/>
    <w:rsid w:val="00D715AA"/>
    <w:rsid w:val="00D81BB7"/>
    <w:rsid w:val="00D923FA"/>
    <w:rsid w:val="00DA02CC"/>
    <w:rsid w:val="00DB235A"/>
    <w:rsid w:val="00DB49A4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12E9"/>
    <w:rsid w:val="00E2366A"/>
    <w:rsid w:val="00E23FB8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017C"/>
    <w:rsid w:val="00EC22A9"/>
    <w:rsid w:val="00EC5065"/>
    <w:rsid w:val="00EC6E46"/>
    <w:rsid w:val="00ED46C9"/>
    <w:rsid w:val="00EF2328"/>
    <w:rsid w:val="00EF312D"/>
    <w:rsid w:val="00F172AA"/>
    <w:rsid w:val="00F23E87"/>
    <w:rsid w:val="00F30BDA"/>
    <w:rsid w:val="00F36763"/>
    <w:rsid w:val="00F4014D"/>
    <w:rsid w:val="00F478A8"/>
    <w:rsid w:val="00F56E73"/>
    <w:rsid w:val="00F70748"/>
    <w:rsid w:val="00F7626C"/>
    <w:rsid w:val="00F827D8"/>
    <w:rsid w:val="00F83103"/>
    <w:rsid w:val="00F90AA2"/>
    <w:rsid w:val="00FA1594"/>
    <w:rsid w:val="00FA379C"/>
    <w:rsid w:val="00FA7F0B"/>
    <w:rsid w:val="00FB3653"/>
    <w:rsid w:val="00FE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75173A64-6588-486F-A11B-5DFC2C0E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06F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F172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F8583-C2C4-41B4-9B53-6642CBA5F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24</TotalTime>
  <Pages>6</Pages>
  <Words>1067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7141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6</cp:revision>
  <cp:lastPrinted>2026-07-24T04:24:00Z</cp:lastPrinted>
  <dcterms:created xsi:type="dcterms:W3CDTF">2026-07-23T16:49:00Z</dcterms:created>
  <dcterms:modified xsi:type="dcterms:W3CDTF">2026-07-24T04:27:00Z</dcterms:modified>
</cp:coreProperties>
</file>