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9006504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906780"/>
                <wp:effectExtent l="0" t="0" r="3810" b="762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089DE340" w:rsidR="00B33253" w:rsidRPr="00B33253" w:rsidRDefault="0047581E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7581E">
                              <w:rPr>
                                <w:b/>
                                <w:bCs/>
                                <w:szCs w:val="28"/>
                              </w:rPr>
                              <w:t>О внесении изменений в решение территориальной избирательной комиссии Индустриального района города Перми от 25.06.2025 № 70/08-4 «О рабочей группе по контролю за использованием Государственной автоматизированной систем</w:t>
                            </w:r>
                            <w:r w:rsidR="00FF2E98">
                              <w:rPr>
                                <w:b/>
                                <w:bCs/>
                                <w:szCs w:val="28"/>
                              </w:rPr>
                              <w:t>ы Российской Федерации «Выборы»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71.4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T3VtQIAALE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" filled="f" stroked="f">
                <v:textbox inset="0,0,0,0">
                  <w:txbxContent>
                    <w:p w14:paraId="6BBEA4FA" w14:textId="089DE340" w:rsidR="00B33253" w:rsidRPr="00B33253" w:rsidRDefault="0047581E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7581E">
                        <w:rPr>
                          <w:b/>
                          <w:bCs/>
                          <w:szCs w:val="28"/>
                        </w:rPr>
                        <w:t>О внесении изменений в решение территориальной избирательной комиссии Индустриального района города Перми от 25.06.2025 № 70/08-4 «О рабочей группе по контролю за использованием Государственной автоматизированной систем</w:t>
                      </w:r>
                      <w:r w:rsidR="00FF2E98">
                        <w:rPr>
                          <w:b/>
                          <w:bCs/>
                          <w:szCs w:val="28"/>
                        </w:rPr>
                        <w:t>ы Российской Федерации «Выборы»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FA2C526" w:rsidR="00975170" w:rsidRPr="00DF42F4" w:rsidRDefault="0074068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FA2C526" w:rsidR="00975170" w:rsidRPr="00DF42F4" w:rsidRDefault="0074068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4711EAE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434D71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4711EAE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B3CE8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/0</w:t>
                      </w:r>
                      <w:r w:rsidR="00434D71">
                        <w:rPr>
                          <w:sz w:val="24"/>
                          <w:szCs w:val="24"/>
                        </w:rPr>
                        <w:t>7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541196" w14:textId="77777777" w:rsidR="0047581E" w:rsidRDefault="0047581E" w:rsidP="00434D71">
      <w:pPr>
        <w:pStyle w:val="a7"/>
        <w:spacing w:line="240" w:lineRule="auto"/>
        <w:rPr>
          <w:szCs w:val="28"/>
        </w:rPr>
      </w:pPr>
    </w:p>
    <w:p w14:paraId="5156D6D4" w14:textId="05DB1DC0" w:rsidR="00146C24" w:rsidRDefault="00434D71" w:rsidP="00434D71">
      <w:pPr>
        <w:pStyle w:val="a7"/>
        <w:spacing w:line="240" w:lineRule="auto"/>
        <w:rPr>
          <w:snapToGrid w:val="0"/>
          <w:color w:val="000000"/>
          <w:szCs w:val="28"/>
        </w:rPr>
      </w:pPr>
      <w:r w:rsidRPr="00434D71">
        <w:rPr>
          <w:szCs w:val="28"/>
        </w:rPr>
        <w:t xml:space="preserve">В </w:t>
      </w:r>
      <w:r w:rsidR="0047581E">
        <w:rPr>
          <w:szCs w:val="28"/>
        </w:rPr>
        <w:t>связи с кадровыми изменениями,</w:t>
      </w:r>
    </w:p>
    <w:p w14:paraId="39721706" w14:textId="77777777" w:rsidR="00434D71" w:rsidRDefault="00434D71" w:rsidP="00434D71">
      <w:pPr>
        <w:pStyle w:val="a7"/>
        <w:spacing w:line="240" w:lineRule="auto"/>
        <w:rPr>
          <w:szCs w:val="28"/>
        </w:rPr>
      </w:pPr>
    </w:p>
    <w:p w14:paraId="664D82B8" w14:textId="098BC024" w:rsidR="00B51A80" w:rsidRDefault="00B51A80" w:rsidP="007134F1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0DB70B3" w14:textId="7631AB5C" w:rsidR="00434D71" w:rsidRPr="00434D71" w:rsidRDefault="0047581E" w:rsidP="00434D71">
      <w:pPr>
        <w:pStyle w:val="af6"/>
        <w:numPr>
          <w:ilvl w:val="0"/>
          <w:numId w:val="5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Внести в рабочую </w:t>
      </w:r>
      <w:r w:rsidR="00434D71" w:rsidRPr="00434D71">
        <w:rPr>
          <w:szCs w:val="28"/>
        </w:rPr>
        <w:t xml:space="preserve">группу из числа членов территориальной избирательной комиссии Индустриального района города Перми с правом решающего голоса по контролю за использованием Государственной автоматизированной системы «Выборы» </w:t>
      </w:r>
      <w:r>
        <w:rPr>
          <w:szCs w:val="28"/>
        </w:rPr>
        <w:t>следующие изменения</w:t>
      </w:r>
      <w:r w:rsidR="00434D71" w:rsidRPr="00434D71">
        <w:rPr>
          <w:szCs w:val="28"/>
        </w:rPr>
        <w:t>:</w:t>
      </w:r>
    </w:p>
    <w:p w14:paraId="37D01CB4" w14:textId="6C85380C" w:rsidR="00434D71" w:rsidRPr="00434D71" w:rsidRDefault="0047581E" w:rsidP="0047581E">
      <w:pPr>
        <w:pStyle w:val="af6"/>
        <w:numPr>
          <w:ilvl w:val="1"/>
          <w:numId w:val="5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исключить из состава рабочей группы </w:t>
      </w:r>
      <w:r w:rsidR="008279A5">
        <w:rPr>
          <w:szCs w:val="28"/>
        </w:rPr>
        <w:t>Коноплев</w:t>
      </w:r>
      <w:r>
        <w:rPr>
          <w:szCs w:val="28"/>
        </w:rPr>
        <w:t>а</w:t>
      </w:r>
      <w:r w:rsidR="008279A5">
        <w:rPr>
          <w:szCs w:val="28"/>
        </w:rPr>
        <w:t xml:space="preserve"> Егор</w:t>
      </w:r>
      <w:r>
        <w:rPr>
          <w:szCs w:val="28"/>
        </w:rPr>
        <w:t>а</w:t>
      </w:r>
      <w:r w:rsidR="008279A5">
        <w:rPr>
          <w:szCs w:val="28"/>
        </w:rPr>
        <w:t xml:space="preserve"> Сергеевич</w:t>
      </w:r>
      <w:r>
        <w:rPr>
          <w:szCs w:val="28"/>
        </w:rPr>
        <w:t>а</w:t>
      </w:r>
      <w:r w:rsidR="00434D71" w:rsidRPr="00434D71">
        <w:rPr>
          <w:szCs w:val="28"/>
        </w:rPr>
        <w:t>;</w:t>
      </w:r>
    </w:p>
    <w:p w14:paraId="030563EF" w14:textId="746E8B83" w:rsidR="0047581E" w:rsidRDefault="0047581E" w:rsidP="00CC3113">
      <w:pPr>
        <w:ind w:firstLine="709"/>
        <w:jc w:val="both"/>
        <w:rPr>
          <w:szCs w:val="28"/>
        </w:rPr>
      </w:pPr>
      <w:r>
        <w:rPr>
          <w:szCs w:val="28"/>
        </w:rPr>
        <w:t>1.2. включить в состав рабочей группы Дубровских Юлию Константиновну.</w:t>
      </w:r>
    </w:p>
    <w:p w14:paraId="69AF71D7" w14:textId="78417A7F" w:rsidR="00CC3113" w:rsidRPr="00CC3113" w:rsidRDefault="00146C24" w:rsidP="00CC3113">
      <w:pPr>
        <w:ind w:firstLine="709"/>
        <w:jc w:val="both"/>
        <w:rPr>
          <w:szCs w:val="28"/>
        </w:rPr>
      </w:pPr>
      <w:r w:rsidRPr="00EC16E2">
        <w:rPr>
          <w:szCs w:val="28"/>
        </w:rPr>
        <w:t xml:space="preserve">2. </w:t>
      </w:r>
      <w:r w:rsidR="00CC3113" w:rsidRPr="00CC3113">
        <w:rPr>
          <w:szCs w:val="28"/>
        </w:rPr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7CE2B9BA" w14:textId="4FEB25D0" w:rsidR="004F3819" w:rsidRDefault="00CC3113" w:rsidP="00CC3113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CC3113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CC3113">
        <w:rPr>
          <w:szCs w:val="28"/>
        </w:rPr>
        <w:t>Фасхиеву</w:t>
      </w:r>
      <w:proofErr w:type="spellEnd"/>
      <w:r w:rsidRPr="00CC3113">
        <w:rPr>
          <w:szCs w:val="28"/>
        </w:rPr>
        <w:t xml:space="preserve"> Е.А.</w:t>
      </w:r>
    </w:p>
    <w:p w14:paraId="0B1674E8" w14:textId="77777777" w:rsidR="0047581E" w:rsidRPr="00751328" w:rsidRDefault="0047581E" w:rsidP="00CC3113">
      <w:pPr>
        <w:ind w:firstLine="709"/>
        <w:jc w:val="both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7A9FB" w14:textId="77777777" w:rsidR="004746F2" w:rsidRDefault="004746F2">
      <w:r>
        <w:separator/>
      </w:r>
    </w:p>
  </w:endnote>
  <w:endnote w:type="continuationSeparator" w:id="0">
    <w:p w14:paraId="37826CF6" w14:textId="77777777" w:rsidR="004746F2" w:rsidRDefault="00474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BA840" w14:textId="77777777" w:rsidR="004746F2" w:rsidRDefault="004746F2">
      <w:r>
        <w:separator/>
      </w:r>
    </w:p>
  </w:footnote>
  <w:footnote w:type="continuationSeparator" w:id="0">
    <w:p w14:paraId="0B871B1A" w14:textId="77777777" w:rsidR="004746F2" w:rsidRDefault="00474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5A000E0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7581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B0E81"/>
    <w:multiLevelType w:val="multilevel"/>
    <w:tmpl w:val="68C491B8"/>
    <w:lvl w:ilvl="0">
      <w:start w:val="1"/>
      <w:numFmt w:val="decimal"/>
      <w:lvlText w:val="%1."/>
      <w:lvlJc w:val="left"/>
      <w:pPr>
        <w:ind w:left="151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3" w:hanging="2160"/>
      </w:pPr>
      <w:rPr>
        <w:rFonts w:hint="default"/>
      </w:rPr>
    </w:lvl>
  </w:abstractNum>
  <w:abstractNum w:abstractNumId="1" w15:restartNumberingAfterBreak="0">
    <w:nsid w:val="2E483218"/>
    <w:multiLevelType w:val="hybridMultilevel"/>
    <w:tmpl w:val="F86A8646"/>
    <w:lvl w:ilvl="0" w:tplc="E00E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8A61E0"/>
    <w:multiLevelType w:val="hybridMultilevel"/>
    <w:tmpl w:val="C0F279E4"/>
    <w:lvl w:ilvl="0" w:tplc="0F3CE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5362D8"/>
    <w:multiLevelType w:val="hybridMultilevel"/>
    <w:tmpl w:val="C62C3A10"/>
    <w:lvl w:ilvl="0" w:tplc="E364EFB0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46C24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1F159C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34D71"/>
    <w:rsid w:val="00447D5C"/>
    <w:rsid w:val="00461A95"/>
    <w:rsid w:val="00462428"/>
    <w:rsid w:val="004746F2"/>
    <w:rsid w:val="00474EF2"/>
    <w:rsid w:val="0047581E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1F33"/>
    <w:rsid w:val="00592B00"/>
    <w:rsid w:val="005A62A6"/>
    <w:rsid w:val="00600F16"/>
    <w:rsid w:val="0061231F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34F1"/>
    <w:rsid w:val="00740689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279A5"/>
    <w:rsid w:val="008338E7"/>
    <w:rsid w:val="0085306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9E49F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CE8"/>
    <w:rsid w:val="00AD3B0E"/>
    <w:rsid w:val="00B02235"/>
    <w:rsid w:val="00B100EF"/>
    <w:rsid w:val="00B1160A"/>
    <w:rsid w:val="00B11B42"/>
    <w:rsid w:val="00B139B6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3113"/>
    <w:rsid w:val="00CC46BF"/>
    <w:rsid w:val="00CC4879"/>
    <w:rsid w:val="00CF1EBC"/>
    <w:rsid w:val="00D05B3A"/>
    <w:rsid w:val="00D07A22"/>
    <w:rsid w:val="00D277F2"/>
    <w:rsid w:val="00D50D5D"/>
    <w:rsid w:val="00D530E3"/>
    <w:rsid w:val="00D642F3"/>
    <w:rsid w:val="00D715AA"/>
    <w:rsid w:val="00D81BB7"/>
    <w:rsid w:val="00D923FA"/>
    <w:rsid w:val="00DA02CC"/>
    <w:rsid w:val="00DB235A"/>
    <w:rsid w:val="00DB245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34717"/>
    <w:rsid w:val="00E4378F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E1BE8"/>
    <w:rsid w:val="00FF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CC3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96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2026-04-24T07:26:00Z</cp:lastPrinted>
  <dcterms:created xsi:type="dcterms:W3CDTF">2026-07-31T18:49:00Z</dcterms:created>
  <dcterms:modified xsi:type="dcterms:W3CDTF">2026-07-31T18:50:00Z</dcterms:modified>
</cp:coreProperties>
</file>