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2DCB5" w14:textId="77777777" w:rsidR="00881463" w:rsidRPr="002753C6" w:rsidRDefault="00881463" w:rsidP="00881463">
      <w:pPr>
        <w:jc w:val="right"/>
        <w:rPr>
          <w:sz w:val="20"/>
        </w:rPr>
      </w:pPr>
      <w:r w:rsidRPr="002753C6">
        <w:rPr>
          <w:sz w:val="20"/>
        </w:rPr>
        <w:t>Приложение</w:t>
      </w:r>
    </w:p>
    <w:p w14:paraId="627A0031" w14:textId="77777777" w:rsidR="00881463" w:rsidRPr="002753C6" w:rsidRDefault="00881463" w:rsidP="00881463">
      <w:pPr>
        <w:jc w:val="right"/>
        <w:rPr>
          <w:sz w:val="20"/>
        </w:rPr>
      </w:pPr>
      <w:r w:rsidRPr="002753C6">
        <w:rPr>
          <w:sz w:val="20"/>
        </w:rPr>
        <w:t>к решению территориальной избирательной</w:t>
      </w:r>
    </w:p>
    <w:p w14:paraId="7D663BFA" w14:textId="51461FCD" w:rsidR="00881463" w:rsidRPr="002753C6" w:rsidRDefault="00881463" w:rsidP="00881463">
      <w:pPr>
        <w:jc w:val="right"/>
        <w:rPr>
          <w:sz w:val="20"/>
        </w:rPr>
      </w:pPr>
      <w:r w:rsidRPr="002753C6">
        <w:rPr>
          <w:sz w:val="20"/>
        </w:rPr>
        <w:t xml:space="preserve"> комиссии </w:t>
      </w:r>
      <w:r>
        <w:rPr>
          <w:sz w:val="20"/>
        </w:rPr>
        <w:t>Индустриального района города Перми</w:t>
      </w:r>
    </w:p>
    <w:p w14:paraId="5617E067" w14:textId="7ADD4392" w:rsidR="00881463" w:rsidRPr="00FE0239" w:rsidRDefault="00881463" w:rsidP="00881463">
      <w:pPr>
        <w:jc w:val="right"/>
        <w:rPr>
          <w:sz w:val="20"/>
        </w:rPr>
      </w:pPr>
      <w:r w:rsidRPr="00980402">
        <w:rPr>
          <w:sz w:val="20"/>
        </w:rPr>
        <w:t>от 2</w:t>
      </w:r>
      <w:r>
        <w:rPr>
          <w:sz w:val="20"/>
        </w:rPr>
        <w:t>7</w:t>
      </w:r>
      <w:r w:rsidRPr="00980402">
        <w:rPr>
          <w:sz w:val="20"/>
        </w:rPr>
        <w:t>.0</w:t>
      </w:r>
      <w:r>
        <w:rPr>
          <w:sz w:val="20"/>
        </w:rPr>
        <w:t>2</w:t>
      </w:r>
      <w:r w:rsidRPr="00980402">
        <w:rPr>
          <w:sz w:val="20"/>
        </w:rPr>
        <w:t>.2026</w:t>
      </w:r>
      <w:r>
        <w:rPr>
          <w:sz w:val="20"/>
        </w:rPr>
        <w:t xml:space="preserve"> </w:t>
      </w:r>
      <w:r w:rsidRPr="00980402">
        <w:rPr>
          <w:sz w:val="20"/>
        </w:rPr>
        <w:t xml:space="preserve">№ </w:t>
      </w:r>
      <w:r>
        <w:rPr>
          <w:sz w:val="20"/>
        </w:rPr>
        <w:t>85/07</w:t>
      </w:r>
      <w:r w:rsidRPr="00980402">
        <w:rPr>
          <w:sz w:val="20"/>
        </w:rPr>
        <w:t>-</w:t>
      </w:r>
      <w:r>
        <w:rPr>
          <w:sz w:val="20"/>
        </w:rPr>
        <w:t>4</w:t>
      </w:r>
    </w:p>
    <w:p w14:paraId="086F53EE" w14:textId="77777777" w:rsidR="00881463" w:rsidRDefault="00881463" w:rsidP="009C2687">
      <w:pPr>
        <w:jc w:val="center"/>
        <w:rPr>
          <w:b/>
          <w:sz w:val="26"/>
          <w:szCs w:val="26"/>
        </w:rPr>
      </w:pPr>
      <w:bookmarkStart w:id="0" w:name="_GoBack"/>
      <w:bookmarkEnd w:id="0"/>
    </w:p>
    <w:p w14:paraId="0D38758C" w14:textId="62CA5D6F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463B71">
        <w:rPr>
          <w:b/>
          <w:sz w:val="26"/>
          <w:szCs w:val="26"/>
        </w:rPr>
        <w:t>Индустриального района города Перми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326C4CF0" w:rsidR="009C2687" w:rsidRPr="00463B71" w:rsidRDefault="00463B71" w:rsidP="009C2687">
      <w:pPr>
        <w:jc w:val="center"/>
        <w:rPr>
          <w:u w:val="single"/>
        </w:rPr>
      </w:pPr>
      <w:r w:rsidRPr="00463B71">
        <w:rPr>
          <w:u w:val="single"/>
        </w:rPr>
        <w:t>ТИК Индустриального района города Перми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0E6FBD10" w14:textId="6A3767D4" w:rsidR="00870228" w:rsidRPr="009670DE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  <w:r w:rsidR="00046C1C">
              <w:rPr>
                <w:sz w:val="20"/>
              </w:rPr>
              <w:t xml:space="preserve"> </w:t>
            </w:r>
            <w:r w:rsidRPr="00870228">
              <w:rPr>
                <w:sz w:val="20"/>
              </w:rPr>
              <w:t>Типовой учебной программе для ТИК на сайте РЦОИТ</w:t>
            </w:r>
          </w:p>
        </w:tc>
        <w:tc>
          <w:tcPr>
            <w:tcW w:w="1701" w:type="dxa"/>
            <w:vAlign w:val="center"/>
          </w:tcPr>
          <w:p w14:paraId="6FB4B7B9" w14:textId="084B8A46" w:rsidR="00870228" w:rsidRPr="009670DE" w:rsidRDefault="00870228" w:rsidP="00046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</w:tc>
        <w:tc>
          <w:tcPr>
            <w:tcW w:w="1560" w:type="dxa"/>
            <w:vAlign w:val="center"/>
          </w:tcPr>
          <w:p w14:paraId="02F914CB" w14:textId="2A8F50C2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1628F831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7F434A31" w14:textId="77777777" w:rsidR="00046C1C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7EAA56F" w14:textId="489E62DB" w:rsidR="00870228" w:rsidRPr="00870228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(через личные кабинеты на портале </w:t>
            </w:r>
            <w:proofErr w:type="spellStart"/>
            <w:r w:rsidRPr="00870228">
              <w:rPr>
                <w:sz w:val="20"/>
              </w:rPr>
              <w:t>Госуслуг</w:t>
            </w:r>
            <w:proofErr w:type="spellEnd"/>
            <w:r w:rsidRPr="00870228">
              <w:rPr>
                <w:sz w:val="20"/>
              </w:rPr>
              <w:t>)</w:t>
            </w:r>
          </w:p>
        </w:tc>
        <w:tc>
          <w:tcPr>
            <w:tcW w:w="2409" w:type="dxa"/>
            <w:vAlign w:val="center"/>
          </w:tcPr>
          <w:p w14:paraId="3FD96932" w14:textId="18678C6E" w:rsidR="00870228" w:rsidRPr="00870228" w:rsidRDefault="00870228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740980A2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1C93FACE" w:rsidR="00870228" w:rsidRPr="009670DE" w:rsidRDefault="00A4589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15175DB4" w:rsidR="00440B33" w:rsidRPr="009670DE" w:rsidRDefault="00A45894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645FF708" w14:textId="3D591DCF" w:rsidR="00440B33" w:rsidRPr="009670DE" w:rsidRDefault="00A45894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902310" w14:textId="471776DA" w:rsidR="003C00A9" w:rsidRPr="009670DE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к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3FE5CF58" w:rsidR="003C00A9" w:rsidRPr="009670DE" w:rsidRDefault="003B5237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59" w:type="dxa"/>
            <w:vAlign w:val="center"/>
          </w:tcPr>
          <w:p w14:paraId="6B7DD072" w14:textId="14C8F376" w:rsidR="003C00A9" w:rsidRPr="009670DE" w:rsidRDefault="003B5237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702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0BAEAC5F" w14:textId="77777777" w:rsidR="00046C1C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A521245" w14:textId="2EE11350" w:rsidR="003C00A9" w:rsidRPr="00870228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(через личные кабинеты на портале </w:t>
            </w:r>
            <w:proofErr w:type="spellStart"/>
            <w:r w:rsidRPr="00870228">
              <w:rPr>
                <w:sz w:val="20"/>
              </w:rPr>
              <w:t>Госуслуг</w:t>
            </w:r>
            <w:proofErr w:type="spellEnd"/>
            <w:r w:rsidRPr="00870228">
              <w:rPr>
                <w:sz w:val="20"/>
              </w:rPr>
              <w:t>)</w:t>
            </w:r>
          </w:p>
        </w:tc>
        <w:tc>
          <w:tcPr>
            <w:tcW w:w="2409" w:type="dxa"/>
            <w:vAlign w:val="center"/>
          </w:tcPr>
          <w:p w14:paraId="1993CEB0" w14:textId="22A07595" w:rsidR="003C00A9" w:rsidRPr="00870228" w:rsidRDefault="003C00A9" w:rsidP="00046C1C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7563FB97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007DCE67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702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Вебинарный</w:t>
            </w:r>
            <w:proofErr w:type="spellEnd"/>
            <w:r>
              <w:rPr>
                <w:sz w:val="20"/>
              </w:rPr>
              <w:t xml:space="preserve">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53229389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6F312740" w14:textId="59128375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501BC490" w:rsidR="003C00A9" w:rsidRDefault="00046C1C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Тематические семинары в ТИК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6E502BDF" w:rsidR="003C00A9" w:rsidRPr="009670DE" w:rsidRDefault="003B5237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08B8466B" w14:textId="5A7E862A" w:rsidR="00354B9E" w:rsidRPr="009670DE" w:rsidRDefault="00354B9E" w:rsidP="000C11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C1106">
              <w:rPr>
                <w:sz w:val="20"/>
              </w:rPr>
              <w:t>86</w:t>
            </w:r>
          </w:p>
        </w:tc>
      </w:tr>
    </w:tbl>
    <w:p w14:paraId="22A00FDD" w14:textId="77777777" w:rsidR="00046C1C" w:rsidRDefault="00046C1C" w:rsidP="009C2687">
      <w:pPr>
        <w:rPr>
          <w:sz w:val="24"/>
          <w:szCs w:val="18"/>
        </w:rPr>
      </w:pPr>
    </w:p>
    <w:p w14:paraId="578A70DC" w14:textId="77777777" w:rsidR="00046C1C" w:rsidRDefault="00046C1C" w:rsidP="009C2687">
      <w:pPr>
        <w:rPr>
          <w:sz w:val="24"/>
          <w:szCs w:val="18"/>
        </w:rPr>
      </w:pPr>
    </w:p>
    <w:p w14:paraId="372DD9E8" w14:textId="718D5F35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3ABFE9F5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 xml:space="preserve">избирательной </w:t>
      </w:r>
      <w:r w:rsidR="00463B71">
        <w:rPr>
          <w:sz w:val="24"/>
          <w:szCs w:val="18"/>
        </w:rPr>
        <w:t>комиссии</w:t>
      </w:r>
      <w:r w:rsidR="00463B71">
        <w:rPr>
          <w:sz w:val="24"/>
          <w:szCs w:val="18"/>
        </w:rPr>
        <w:tab/>
      </w:r>
      <w:r w:rsidR="00463B71">
        <w:rPr>
          <w:sz w:val="24"/>
          <w:szCs w:val="18"/>
        </w:rPr>
        <w:tab/>
      </w:r>
      <w:r w:rsidR="00463B71">
        <w:rPr>
          <w:sz w:val="24"/>
          <w:szCs w:val="18"/>
        </w:rPr>
        <w:tab/>
        <w:t>_________________</w:t>
      </w:r>
      <w:r w:rsidR="00463B71">
        <w:rPr>
          <w:sz w:val="24"/>
          <w:szCs w:val="18"/>
        </w:rPr>
        <w:tab/>
      </w:r>
      <w:r w:rsidR="00463B71">
        <w:rPr>
          <w:sz w:val="24"/>
          <w:szCs w:val="18"/>
        </w:rPr>
        <w:tab/>
      </w:r>
      <w:r w:rsidR="00463B71" w:rsidRPr="00463B71">
        <w:rPr>
          <w:sz w:val="24"/>
          <w:szCs w:val="18"/>
          <w:u w:val="single"/>
        </w:rPr>
        <w:t>Епанова О.Л.</w:t>
      </w:r>
      <w:r w:rsidR="00463B71">
        <w:rPr>
          <w:sz w:val="24"/>
          <w:szCs w:val="18"/>
        </w:rPr>
        <w:t xml:space="preserve"> </w:t>
      </w:r>
    </w:p>
    <w:p w14:paraId="272F6C9A" w14:textId="1E3E31B6" w:rsidR="0036108E" w:rsidRPr="00046C1C" w:rsidRDefault="009C2687" w:rsidP="00A918AD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</w:t>
      </w:r>
      <w:proofErr w:type="spellStart"/>
      <w:r w:rsidRPr="003C00A9">
        <w:rPr>
          <w:sz w:val="16"/>
          <w:szCs w:val="16"/>
        </w:rPr>
        <w:t>ф.и.о.</w:t>
      </w:r>
      <w:proofErr w:type="spellEnd"/>
      <w:r w:rsidRPr="003C00A9">
        <w:rPr>
          <w:sz w:val="16"/>
          <w:szCs w:val="16"/>
        </w:rPr>
        <w:t>)</w:t>
      </w:r>
    </w:p>
    <w:sectPr w:rsidR="0036108E" w:rsidRPr="00046C1C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0AF33" w14:textId="77777777" w:rsidR="00D44D3E" w:rsidRDefault="00D44D3E">
      <w:r>
        <w:separator/>
      </w:r>
    </w:p>
  </w:endnote>
  <w:endnote w:type="continuationSeparator" w:id="0">
    <w:p w14:paraId="4D0BBAA4" w14:textId="77777777" w:rsidR="00D44D3E" w:rsidRDefault="00D4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DE0B4" w14:textId="77777777" w:rsidR="00D44D3E" w:rsidRDefault="00D44D3E">
      <w:r>
        <w:separator/>
      </w:r>
    </w:p>
  </w:footnote>
  <w:footnote w:type="continuationSeparator" w:id="0">
    <w:p w14:paraId="24458609" w14:textId="77777777" w:rsidR="00D44D3E" w:rsidRDefault="00D44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30E85" w14:textId="57D6B139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81463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46C1C"/>
    <w:rsid w:val="00051066"/>
    <w:rsid w:val="0006208F"/>
    <w:rsid w:val="00071AC1"/>
    <w:rsid w:val="00081D97"/>
    <w:rsid w:val="00085DCE"/>
    <w:rsid w:val="000868D2"/>
    <w:rsid w:val="000979E2"/>
    <w:rsid w:val="000B4A0E"/>
    <w:rsid w:val="000B708F"/>
    <w:rsid w:val="000C1106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4B9E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B5237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63B71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3160"/>
    <w:rsid w:val="00824080"/>
    <w:rsid w:val="008434A9"/>
    <w:rsid w:val="00843EE1"/>
    <w:rsid w:val="00855431"/>
    <w:rsid w:val="00856384"/>
    <w:rsid w:val="00870228"/>
    <w:rsid w:val="00873008"/>
    <w:rsid w:val="00881463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45894"/>
    <w:rsid w:val="00A62732"/>
    <w:rsid w:val="00A62E98"/>
    <w:rsid w:val="00A67D26"/>
    <w:rsid w:val="00A75367"/>
    <w:rsid w:val="00A75CD8"/>
    <w:rsid w:val="00A75DDB"/>
    <w:rsid w:val="00A8014F"/>
    <w:rsid w:val="00A813DF"/>
    <w:rsid w:val="00A90B5A"/>
    <w:rsid w:val="00A918AD"/>
    <w:rsid w:val="00A93E5A"/>
    <w:rsid w:val="00AA1E65"/>
    <w:rsid w:val="00AB17F3"/>
    <w:rsid w:val="00AB1867"/>
    <w:rsid w:val="00AE56F1"/>
    <w:rsid w:val="00AE7521"/>
    <w:rsid w:val="00AF0C46"/>
    <w:rsid w:val="00AF1D84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648E8"/>
    <w:rsid w:val="00B708EA"/>
    <w:rsid w:val="00BA16C6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4D3E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Распоряжение.dotx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Епанова Ольга</cp:lastModifiedBy>
  <cp:revision>2</cp:revision>
  <cp:lastPrinted>2026-02-10T11:46:00Z</cp:lastPrinted>
  <dcterms:created xsi:type="dcterms:W3CDTF">2026-02-27T09:31:00Z</dcterms:created>
  <dcterms:modified xsi:type="dcterms:W3CDTF">2026-02-27T09:31:00Z</dcterms:modified>
</cp:coreProperties>
</file>