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8758C" w14:textId="32A59793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463B71">
        <w:rPr>
          <w:b/>
          <w:sz w:val="26"/>
          <w:szCs w:val="26"/>
        </w:rPr>
        <w:t>Индустриального района города Перми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326C4CF0" w:rsidR="009C2687" w:rsidRPr="00463B71" w:rsidRDefault="00463B71" w:rsidP="009C2687">
      <w:pPr>
        <w:jc w:val="center"/>
        <w:rPr>
          <w:u w:val="single"/>
        </w:rPr>
      </w:pPr>
      <w:r w:rsidRPr="00463B71">
        <w:rPr>
          <w:u w:val="single"/>
        </w:rPr>
        <w:t>ТИК Индустриального района города Перми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0E6FBD10" w14:textId="6A3767D4" w:rsidR="00870228" w:rsidRPr="009670DE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  <w:r w:rsidR="00046C1C">
              <w:rPr>
                <w:sz w:val="20"/>
              </w:rPr>
              <w:t xml:space="preserve"> </w:t>
            </w:r>
            <w:r w:rsidRPr="00870228">
              <w:rPr>
                <w:sz w:val="20"/>
              </w:rPr>
              <w:t>Типовой учебной программе для ТИК на сайте РЦОИТ</w:t>
            </w:r>
          </w:p>
        </w:tc>
        <w:tc>
          <w:tcPr>
            <w:tcW w:w="1701" w:type="dxa"/>
            <w:vAlign w:val="center"/>
          </w:tcPr>
          <w:p w14:paraId="6FB4B7B9" w14:textId="084B8A46" w:rsidR="00870228" w:rsidRPr="009670DE" w:rsidRDefault="00870228" w:rsidP="00046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  <w:tc>
          <w:tcPr>
            <w:tcW w:w="1560" w:type="dxa"/>
            <w:vAlign w:val="center"/>
          </w:tcPr>
          <w:p w14:paraId="02F914CB" w14:textId="2A8F50C2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1628F831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7F434A31" w14:textId="77777777" w:rsidR="00046C1C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7EAA56F" w14:textId="489E62DB" w:rsidR="00870228" w:rsidRPr="00870228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</w:tc>
        <w:tc>
          <w:tcPr>
            <w:tcW w:w="2409" w:type="dxa"/>
            <w:vAlign w:val="center"/>
          </w:tcPr>
          <w:p w14:paraId="3FD96932" w14:textId="18678C6E" w:rsidR="00870228" w:rsidRPr="00870228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740980A2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1C93FACE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15175DB4" w:rsidR="00440B33" w:rsidRPr="009670DE" w:rsidRDefault="00A45894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645FF708" w14:textId="3D591DCF" w:rsidR="00440B33" w:rsidRPr="009670DE" w:rsidRDefault="00A45894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902310" w14:textId="471776DA" w:rsidR="003C00A9" w:rsidRPr="009670DE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к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3FE5CF58" w:rsidR="003C00A9" w:rsidRPr="009670DE" w:rsidRDefault="003B5237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59" w:type="dxa"/>
            <w:vAlign w:val="center"/>
          </w:tcPr>
          <w:p w14:paraId="6B7DD072" w14:textId="14C8F376" w:rsidR="003C00A9" w:rsidRPr="009670DE" w:rsidRDefault="003B5237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702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0BAEAC5F" w14:textId="77777777" w:rsidR="00046C1C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A521245" w14:textId="2EE11350" w:rsidR="003C00A9" w:rsidRPr="00870228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</w:tc>
        <w:tc>
          <w:tcPr>
            <w:tcW w:w="2409" w:type="dxa"/>
            <w:vAlign w:val="center"/>
          </w:tcPr>
          <w:p w14:paraId="1993CEB0" w14:textId="22A07595" w:rsidR="003C00A9" w:rsidRPr="00870228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7563FB97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007DCE67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702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53229389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6F312740" w14:textId="59128375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501BC490" w:rsidR="003C00A9" w:rsidRDefault="00046C1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Тематические семинары в ТИК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6E502BDF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08B8466B" w14:textId="5A7E862A" w:rsidR="00354B9E" w:rsidRPr="009670DE" w:rsidRDefault="00354B9E" w:rsidP="000C11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C1106">
              <w:rPr>
                <w:sz w:val="20"/>
              </w:rPr>
              <w:t>86</w:t>
            </w:r>
            <w:bookmarkStart w:id="0" w:name="_GoBack"/>
            <w:bookmarkEnd w:id="0"/>
          </w:p>
        </w:tc>
      </w:tr>
    </w:tbl>
    <w:p w14:paraId="22A00FDD" w14:textId="77777777" w:rsidR="00046C1C" w:rsidRDefault="00046C1C" w:rsidP="009C2687">
      <w:pPr>
        <w:rPr>
          <w:sz w:val="24"/>
          <w:szCs w:val="18"/>
        </w:rPr>
      </w:pPr>
    </w:p>
    <w:p w14:paraId="578A70DC" w14:textId="77777777" w:rsidR="00046C1C" w:rsidRDefault="00046C1C" w:rsidP="009C2687">
      <w:pPr>
        <w:rPr>
          <w:sz w:val="24"/>
          <w:szCs w:val="18"/>
        </w:rPr>
      </w:pPr>
    </w:p>
    <w:p w14:paraId="372DD9E8" w14:textId="718D5F35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3ABFE9F5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 xml:space="preserve">избирательной </w:t>
      </w:r>
      <w:r w:rsidR="00463B71">
        <w:rPr>
          <w:sz w:val="24"/>
          <w:szCs w:val="18"/>
        </w:rPr>
        <w:t>комиссии</w:t>
      </w:r>
      <w:r w:rsidR="00463B71">
        <w:rPr>
          <w:sz w:val="24"/>
          <w:szCs w:val="18"/>
        </w:rPr>
        <w:tab/>
      </w:r>
      <w:r w:rsidR="00463B71">
        <w:rPr>
          <w:sz w:val="24"/>
          <w:szCs w:val="18"/>
        </w:rPr>
        <w:tab/>
      </w:r>
      <w:r w:rsidR="00463B71">
        <w:rPr>
          <w:sz w:val="24"/>
          <w:szCs w:val="18"/>
        </w:rPr>
        <w:tab/>
        <w:t>_________________</w:t>
      </w:r>
      <w:r w:rsidR="00463B71">
        <w:rPr>
          <w:sz w:val="24"/>
          <w:szCs w:val="18"/>
        </w:rPr>
        <w:tab/>
      </w:r>
      <w:r w:rsidR="00463B71">
        <w:rPr>
          <w:sz w:val="24"/>
          <w:szCs w:val="18"/>
        </w:rPr>
        <w:tab/>
      </w:r>
      <w:r w:rsidR="00463B71" w:rsidRPr="00463B71">
        <w:rPr>
          <w:sz w:val="24"/>
          <w:szCs w:val="18"/>
          <w:u w:val="single"/>
        </w:rPr>
        <w:t>Епанова О.Л.</w:t>
      </w:r>
      <w:r w:rsidR="00463B71">
        <w:rPr>
          <w:sz w:val="24"/>
          <w:szCs w:val="18"/>
        </w:rPr>
        <w:t xml:space="preserve"> </w:t>
      </w:r>
    </w:p>
    <w:p w14:paraId="272F6C9A" w14:textId="1E3E31B6" w:rsidR="0036108E" w:rsidRPr="00046C1C" w:rsidRDefault="009C2687" w:rsidP="00A918AD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(ф.и.о.)</w:t>
      </w:r>
    </w:p>
    <w:sectPr w:rsidR="0036108E" w:rsidRPr="00046C1C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A360F" w14:textId="77777777" w:rsidR="00BA16C6" w:rsidRDefault="00BA16C6">
      <w:r>
        <w:separator/>
      </w:r>
    </w:p>
  </w:endnote>
  <w:endnote w:type="continuationSeparator" w:id="0">
    <w:p w14:paraId="30D1AB3F" w14:textId="77777777" w:rsidR="00BA16C6" w:rsidRDefault="00BA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2E744" w14:textId="77777777" w:rsidR="00BA16C6" w:rsidRDefault="00BA16C6">
      <w:r>
        <w:separator/>
      </w:r>
    </w:p>
  </w:footnote>
  <w:footnote w:type="continuationSeparator" w:id="0">
    <w:p w14:paraId="26E6C440" w14:textId="77777777" w:rsidR="00BA16C6" w:rsidRDefault="00BA1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46C1C"/>
    <w:rsid w:val="00051066"/>
    <w:rsid w:val="0006208F"/>
    <w:rsid w:val="00071AC1"/>
    <w:rsid w:val="00081D97"/>
    <w:rsid w:val="00085DCE"/>
    <w:rsid w:val="000868D2"/>
    <w:rsid w:val="000979E2"/>
    <w:rsid w:val="000B4A0E"/>
    <w:rsid w:val="000B708F"/>
    <w:rsid w:val="000C1106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4B9E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B5237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63B71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3160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45894"/>
    <w:rsid w:val="00A62732"/>
    <w:rsid w:val="00A62E98"/>
    <w:rsid w:val="00A67D26"/>
    <w:rsid w:val="00A75367"/>
    <w:rsid w:val="00A75CD8"/>
    <w:rsid w:val="00A75DDB"/>
    <w:rsid w:val="00A8014F"/>
    <w:rsid w:val="00A813DF"/>
    <w:rsid w:val="00A90B5A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16C6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25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Епанова Ольга</cp:lastModifiedBy>
  <cp:revision>7</cp:revision>
  <cp:lastPrinted>2026-02-10T11:46:00Z</cp:lastPrinted>
  <dcterms:created xsi:type="dcterms:W3CDTF">2026-02-18T11:31:00Z</dcterms:created>
  <dcterms:modified xsi:type="dcterms:W3CDTF">2026-02-20T07:26:00Z</dcterms:modified>
</cp:coreProperties>
</file>