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10817E2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143B2C5C" w:rsidR="00B33253" w:rsidRPr="00B33253" w:rsidRDefault="0017354C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354C">
                              <w:rPr>
                                <w:b/>
                                <w:bCs/>
                                <w:szCs w:val="28"/>
                              </w:rPr>
                              <w:t>О порядке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" filled="f" stroked="f">
                <v:textbox inset="0,0,0,0">
                  <w:txbxContent>
                    <w:p w14:paraId="6BBEA4FA" w14:textId="143B2C5C" w:rsidR="00B33253" w:rsidRPr="00B33253" w:rsidRDefault="0017354C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7354C">
                        <w:rPr>
                          <w:b/>
                          <w:bCs/>
                          <w:szCs w:val="28"/>
                        </w:rPr>
                        <w:t>О порядке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5942B08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2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5942B08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2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ADB683A" w:rsidR="00E75F24" w:rsidRPr="00DF42F4" w:rsidRDefault="0010497F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17354C">
                              <w:rPr>
                                <w:sz w:val="24"/>
                                <w:szCs w:val="24"/>
                              </w:rPr>
                              <w:t>9/02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ADB683A" w:rsidR="00E75F24" w:rsidRPr="00DF42F4" w:rsidRDefault="0010497F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17354C">
                        <w:rPr>
                          <w:sz w:val="24"/>
                          <w:szCs w:val="24"/>
                        </w:rPr>
                        <w:t>9/02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538A4517" w14:textId="77777777"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14:paraId="612F1535" w14:textId="3B2B75CF" w:rsidR="00B51A80" w:rsidRDefault="0017354C" w:rsidP="00B51A80">
      <w:pPr>
        <w:pStyle w:val="a7"/>
        <w:spacing w:line="360" w:lineRule="auto"/>
      </w:pPr>
      <w:r w:rsidRPr="0017354C">
        <w:t>В соответствии с частью 6 статьи 32 Закона Пермского края от 11.05.2011 № 766-ПК «О выборах де</w:t>
      </w:r>
      <w:bookmarkStart w:id="0" w:name="_GoBack"/>
      <w:bookmarkEnd w:id="0"/>
      <w:r w:rsidRPr="0017354C">
        <w:t xml:space="preserve">путатов Законодательного Собрания Пермского края», постановлениями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 и </w:t>
      </w:r>
      <w:r w:rsidR="00B416AA">
        <w:t xml:space="preserve">от 27.04.2026 </w:t>
      </w:r>
      <w:r w:rsidRPr="0017354C">
        <w:t>№ 112/03-4 «О количестве подписей избирателей в поддержку выдвижения кандидата по одномандатному избирательному округу, единого списка кандидатов при проведении выборов депутатов Законодательного Собрания Пермского края пятого созыва» (в редакции от 19.06.2026),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469CBF56" w14:textId="39087347" w:rsidR="00B51A80" w:rsidRDefault="00BB6EFB" w:rsidP="00B51A80">
      <w:pPr>
        <w:pStyle w:val="a7"/>
        <w:spacing w:line="360" w:lineRule="auto"/>
      </w:pPr>
      <w:r>
        <w:t xml:space="preserve">1. </w:t>
      </w:r>
      <w:r w:rsidR="0017354C" w:rsidRPr="0017354C">
        <w:t>Утвердить порядок проведения случайной выборки (жребия) подписей избирателей, содержащихся в подписных листах, представляемых в окружную избирательную комиссию в поддержку выдвижения (самовыдвижения) кандидата при проведении выборов депутатов Законодательного Собрания Пермского края пятого созыва (прилагается).</w:t>
      </w:r>
    </w:p>
    <w:p w14:paraId="06650EB4" w14:textId="1CC2CD82" w:rsidR="00B51A80" w:rsidRDefault="006B1581" w:rsidP="00B51A80">
      <w:pPr>
        <w:pStyle w:val="a7"/>
        <w:spacing w:line="360" w:lineRule="auto"/>
      </w:pPr>
      <w:r>
        <w:t xml:space="preserve">2.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6660871E" w:rsidR="00B51A80" w:rsidRDefault="0017354C" w:rsidP="00B51A80">
      <w:pPr>
        <w:pStyle w:val="a7"/>
        <w:spacing w:line="360" w:lineRule="auto"/>
      </w:pPr>
      <w:r>
        <w:lastRenderedPageBreak/>
        <w:t xml:space="preserve">3. </w:t>
      </w:r>
      <w:r w:rsidR="00B51A80"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 w:rsidR="00B51A80">
        <w:t>Фасхиеву</w:t>
      </w:r>
      <w:proofErr w:type="spellEnd"/>
      <w:r w:rsidR="00B51A80">
        <w:t xml:space="preserve">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4DF9F376" w14:textId="27009627"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14:paraId="5C8D2C7C" w14:textId="20FFFABD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1742F0B7" w14:textId="790DE49B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25081688" w14:textId="00833E03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5EEB961" w14:textId="40CB3D29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FF6147A" w14:textId="388E830B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E460BAC" w14:textId="04F35011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05534C22" w14:textId="39B9EDE1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2CE7A230" w14:textId="68F44A7F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7EDADF65" w14:textId="25EEA336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EF80431" w14:textId="09FED69B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107BC0EB" w14:textId="6C8BB7BE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714DA60" w14:textId="43FA2AB7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6F45926F" w14:textId="1BCCF97E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218C247A" w14:textId="76D7EB82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5472BE8E" w14:textId="1AE49304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DE8C683" w14:textId="2D088B08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3BCA70FF" w14:textId="7AB64B3A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3E70E6D5" w14:textId="163DB6F8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58A10E86" w14:textId="3F703280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E4E2095" w14:textId="102E82E0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635F7DF3" w14:textId="2B4D59F3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5180980C" w14:textId="6C399A12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78D8A4BD" w14:textId="17F9287A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C929913" w14:textId="0BE4024C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538D32F" w14:textId="4AA4FFC0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36F457DF" w14:textId="0978B83B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774064DB" w14:textId="38A1D82C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33EED538" w14:textId="7C5E55DA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4A1083DB" w14:textId="3233E378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0BAA4F82" w14:textId="2E5E1AD5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6B38174C" w14:textId="14E086CD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04A01C6D" w14:textId="37E5E601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09B594F3" w14:textId="3BD3C99A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46E9EFF0" w14:textId="3D8F567E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3EF5E23C" w14:textId="6B2B31A5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731C8126" w14:textId="6710A7A7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04FC97F3" w14:textId="23777AE2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39B1FF60" w14:textId="48BB56C8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55FD1D02" w14:textId="5BF892B8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6A219327" w14:textId="10D68C1E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11CA0490" w14:textId="2BD8D110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37D92E4D" w14:textId="72C1AFD6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0B839331" w14:textId="77777777" w:rsidR="0017354C" w:rsidRDefault="0017354C" w:rsidP="00DF42F4">
      <w:pPr>
        <w:pStyle w:val="a7"/>
        <w:spacing w:line="240" w:lineRule="auto"/>
        <w:ind w:firstLine="0"/>
        <w:rPr>
          <w:sz w:val="20"/>
        </w:rPr>
      </w:pPr>
    </w:p>
    <w:p w14:paraId="0D8C756C" w14:textId="79E92123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p w14:paraId="7FA9323F" w14:textId="4EC94993" w:rsidR="00B24522" w:rsidRDefault="00B24522" w:rsidP="00DF42F4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1B9F8" w14:textId="77777777" w:rsidR="00504746" w:rsidRDefault="00504746">
      <w:r>
        <w:separator/>
      </w:r>
    </w:p>
  </w:endnote>
  <w:endnote w:type="continuationSeparator" w:id="0">
    <w:p w14:paraId="3ED3E8E8" w14:textId="77777777" w:rsidR="00504746" w:rsidRDefault="0050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3F19D" w14:textId="77777777" w:rsidR="00504746" w:rsidRDefault="00504746">
      <w:r>
        <w:separator/>
      </w:r>
    </w:p>
  </w:footnote>
  <w:footnote w:type="continuationSeparator" w:id="0">
    <w:p w14:paraId="5C163DBE" w14:textId="77777777" w:rsidR="00504746" w:rsidRDefault="00504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9B8EA6C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57683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0497F"/>
    <w:rsid w:val="00115836"/>
    <w:rsid w:val="001243E3"/>
    <w:rsid w:val="00137969"/>
    <w:rsid w:val="0017354C"/>
    <w:rsid w:val="001757B8"/>
    <w:rsid w:val="00191482"/>
    <w:rsid w:val="00194655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3819"/>
    <w:rsid w:val="004F451C"/>
    <w:rsid w:val="00504746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14981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02D5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0B7E"/>
    <w:rsid w:val="00B237E4"/>
    <w:rsid w:val="00B24522"/>
    <w:rsid w:val="00B33253"/>
    <w:rsid w:val="00B347FA"/>
    <w:rsid w:val="00B416AA"/>
    <w:rsid w:val="00B45B6A"/>
    <w:rsid w:val="00B46040"/>
    <w:rsid w:val="00B51A80"/>
    <w:rsid w:val="00B57683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7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</cp:revision>
  <cp:lastPrinted>2026-06-24T13:47:00Z</cp:lastPrinted>
  <dcterms:created xsi:type="dcterms:W3CDTF">2026-06-22T06:57:00Z</dcterms:created>
  <dcterms:modified xsi:type="dcterms:W3CDTF">2026-06-24T13:56:00Z</dcterms:modified>
</cp:coreProperties>
</file>