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10817E2">
                <wp:simplePos x="0" y="0"/>
                <wp:positionH relativeFrom="page">
                  <wp:posOffset>1076325</wp:posOffset>
                </wp:positionH>
                <wp:positionV relativeFrom="page">
                  <wp:posOffset>2162174</wp:posOffset>
                </wp:positionV>
                <wp:extent cx="5939790" cy="1323975"/>
                <wp:effectExtent l="0" t="0" r="3810" b="952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32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398CC70A" w:rsidR="00B33253" w:rsidRPr="004964EC" w:rsidRDefault="004964EC" w:rsidP="004964EC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4964EC">
                              <w:rPr>
                                <w:b/>
                                <w:bCs/>
                                <w:szCs w:val="28"/>
                              </w:rPr>
                              <w:t xml:space="preserve">О назначении ответственных лиц из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числа </w:t>
                            </w:r>
                            <w:r w:rsidRPr="004964EC">
                              <w:rPr>
                                <w:b/>
                                <w:bCs/>
                                <w:szCs w:val="28"/>
                              </w:rPr>
                              <w:t xml:space="preserve">членов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т</w:t>
                            </w:r>
                            <w:r w:rsidRPr="004964EC">
                              <w:rPr>
                                <w:b/>
                                <w:bCs/>
                                <w:szCs w:val="28"/>
                              </w:rPr>
                              <w:t>еррито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риальной избирательной комиссии</w:t>
                            </w:r>
                            <w:r w:rsidRPr="004964EC">
                              <w:rPr>
                                <w:b/>
                                <w:bCs/>
                                <w:szCs w:val="28"/>
                              </w:rPr>
                              <w:t xml:space="preserve"> с правом решающего голоса для контроля за получением, доставкой и передачей избирательных бюллетеней в нижестоящие </w:t>
                            </w:r>
                            <w:r w:rsidR="008D77FE">
                              <w:rPr>
                                <w:b/>
                                <w:bCs/>
                                <w:szCs w:val="28"/>
                              </w:rPr>
                              <w:t>участковые</w:t>
                            </w:r>
                            <w:r w:rsidR="00771B9B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4964EC">
                              <w:rPr>
                                <w:b/>
                                <w:bCs/>
                                <w:szCs w:val="28"/>
                              </w:rPr>
                              <w:t>избирательные комиссии по выборам депутатов Законодательного Собрания Пермского края пятого созыва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4.75pt;margin-top:170.25pt;width:467.7pt;height:104.2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" filled="f" stroked="f">
                <v:textbox inset="0,0,0,0">
                  <w:txbxContent>
                    <w:p w14:paraId="6BBEA4FA" w14:textId="398CC70A" w:rsidR="00B33253" w:rsidRPr="004964EC" w:rsidRDefault="004964EC" w:rsidP="004964EC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4964EC">
                        <w:rPr>
                          <w:b/>
                          <w:bCs/>
                          <w:szCs w:val="28"/>
                        </w:rPr>
                        <w:t xml:space="preserve">О назначении ответственных лиц из 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числа </w:t>
                      </w:r>
                      <w:r w:rsidRPr="004964EC">
                        <w:rPr>
                          <w:b/>
                          <w:bCs/>
                          <w:szCs w:val="28"/>
                        </w:rPr>
                        <w:t xml:space="preserve">членов </w:t>
                      </w:r>
                      <w:r>
                        <w:rPr>
                          <w:b/>
                          <w:bCs/>
                          <w:szCs w:val="28"/>
                        </w:rPr>
                        <w:t>т</w:t>
                      </w:r>
                      <w:r w:rsidRPr="004964EC">
                        <w:rPr>
                          <w:b/>
                          <w:bCs/>
                          <w:szCs w:val="28"/>
                        </w:rPr>
                        <w:t>еррито</w:t>
                      </w:r>
                      <w:r>
                        <w:rPr>
                          <w:b/>
                          <w:bCs/>
                          <w:szCs w:val="28"/>
                        </w:rPr>
                        <w:t>риальной избирательной комиссии</w:t>
                      </w:r>
                      <w:r w:rsidRPr="004964EC">
                        <w:rPr>
                          <w:b/>
                          <w:bCs/>
                          <w:szCs w:val="28"/>
                        </w:rPr>
                        <w:t xml:space="preserve"> с правом решающего голоса для контроля за получением, доставкой и передачей избирательных бюллетеней в нижестоящие </w:t>
                      </w:r>
                      <w:r w:rsidR="008D77FE">
                        <w:rPr>
                          <w:b/>
                          <w:bCs/>
                          <w:szCs w:val="28"/>
                        </w:rPr>
                        <w:t>участковые</w:t>
                      </w:r>
                      <w:r w:rsidR="00771B9B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4964EC">
                        <w:rPr>
                          <w:b/>
                          <w:bCs/>
                          <w:szCs w:val="28"/>
                        </w:rPr>
                        <w:t>избирательные комиссии по выборам депутатов Законодательного Собрания Пермского края пятого созыва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1FF68F03" w:rsidR="00975170" w:rsidRPr="00DF42F4" w:rsidRDefault="0010497F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8D77FE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 июня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2026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1FF68F03" w:rsidR="00975170" w:rsidRPr="00DF42F4" w:rsidRDefault="0010497F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8D77FE">
                        <w:rPr>
                          <w:sz w:val="24"/>
                          <w:szCs w:val="24"/>
                        </w:rPr>
                        <w:t>6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 июня </w:t>
                      </w:r>
                      <w:r>
                        <w:rPr>
                          <w:sz w:val="24"/>
                          <w:szCs w:val="24"/>
                        </w:rPr>
                        <w:t>2026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30B6961D" w:rsidR="00E75F24" w:rsidRPr="00DF42F4" w:rsidRDefault="008D77FE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90</w:t>
                            </w:r>
                            <w:r w:rsidR="0017354C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DA174C"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bookmarkStart w:id="0" w:name="_GoBack"/>
                            <w:bookmarkEnd w:id="0"/>
                            <w:r w:rsidR="0010497F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F93A36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30B6961D" w:rsidR="00E75F24" w:rsidRPr="00DF42F4" w:rsidRDefault="008D77FE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90</w:t>
                      </w:r>
                      <w:r w:rsidR="0017354C">
                        <w:rPr>
                          <w:sz w:val="24"/>
                          <w:szCs w:val="24"/>
                        </w:rPr>
                        <w:t>/0</w:t>
                      </w:r>
                      <w:r w:rsidR="00DA174C">
                        <w:rPr>
                          <w:sz w:val="24"/>
                          <w:szCs w:val="24"/>
                        </w:rPr>
                        <w:t>8</w:t>
                      </w:r>
                      <w:bookmarkStart w:id="1" w:name="_GoBack"/>
                      <w:bookmarkEnd w:id="1"/>
                      <w:r w:rsidR="0010497F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480E0DA" w14:textId="77777777" w:rsidR="00EC6E46" w:rsidRDefault="00EC6E46" w:rsidP="00462428">
      <w:pPr>
        <w:pStyle w:val="a7"/>
        <w:spacing w:line="360" w:lineRule="auto"/>
        <w:ind w:left="709" w:firstLine="0"/>
        <w:rPr>
          <w:lang w:val="en-US"/>
        </w:rPr>
      </w:pPr>
    </w:p>
    <w:p w14:paraId="538A4517" w14:textId="77777777" w:rsidR="00EC22A9" w:rsidRDefault="00EC22A9" w:rsidP="00DF42F4">
      <w:pPr>
        <w:pStyle w:val="a7"/>
        <w:spacing w:line="360" w:lineRule="auto"/>
        <w:ind w:firstLine="0"/>
        <w:rPr>
          <w:lang w:val="en-US"/>
        </w:rPr>
      </w:pPr>
    </w:p>
    <w:p w14:paraId="0A307721" w14:textId="67C4626B" w:rsidR="004964EC" w:rsidRPr="00533226" w:rsidRDefault="004964EC" w:rsidP="00533226">
      <w:pPr>
        <w:pStyle w:val="a7"/>
        <w:spacing w:before="240" w:after="240" w:line="360" w:lineRule="auto"/>
      </w:pPr>
      <w:r>
        <w:t>В соответствии со статьей 61 Закона Пермского края от 11.05.2011 № 766-ПК «О выборах депутатов Законодательного Собрания Пермского края»</w:t>
      </w:r>
      <w:r w:rsidR="00A50B88">
        <w:t>, пунктом</w:t>
      </w:r>
      <w:r>
        <w:t xml:space="preserve"> 3 постановления Избирательной комиссии Пермского края от 04.06.2026 № 115/15-4 «</w:t>
      </w:r>
      <w:r w:rsidR="00533226">
        <w:t>О порядке изготовления и доставки избирательных бюллетеней для голосования на выборах депутатов Законодательного Собрания Пермского края пятого созыва, а также осуществления контроля за их изготовлением и доставкой</w:t>
      </w:r>
      <w:r>
        <w:t>»</w:t>
      </w:r>
      <w:r w:rsidR="00192F8F">
        <w:t xml:space="preserve"> и</w:t>
      </w:r>
      <w:r w:rsidR="00D6415E">
        <w:t xml:space="preserve"> постановлением</w:t>
      </w:r>
      <w:r w:rsidR="00533226" w:rsidRPr="00533226">
        <w:t xml:space="preserve">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14:paraId="664D82B8" w14:textId="77777777" w:rsidR="00B51A80" w:rsidRDefault="00B51A80" w:rsidP="00B51A80">
      <w:pPr>
        <w:pStyle w:val="a7"/>
        <w:spacing w:line="360" w:lineRule="auto"/>
        <w:jc w:val="center"/>
      </w:pPr>
      <w:r>
        <w:t xml:space="preserve">Комиссия р е </w:t>
      </w:r>
      <w:proofErr w:type="gramStart"/>
      <w:r>
        <w:t>ш</w:t>
      </w:r>
      <w:proofErr w:type="gramEnd"/>
      <w:r>
        <w:t xml:space="preserve"> а е т:</w:t>
      </w:r>
    </w:p>
    <w:p w14:paraId="18F9882A" w14:textId="0ACB6476" w:rsidR="00533226" w:rsidRDefault="00BB6EFB" w:rsidP="00533226">
      <w:pPr>
        <w:pStyle w:val="a7"/>
        <w:spacing w:line="360" w:lineRule="auto"/>
      </w:pPr>
      <w:r>
        <w:t xml:space="preserve">1. </w:t>
      </w:r>
      <w:r w:rsidR="00533226">
        <w:t xml:space="preserve">Назначить ответственными лицами для контроля за </w:t>
      </w:r>
      <w:r w:rsidR="007E28B8">
        <w:t xml:space="preserve">получением, </w:t>
      </w:r>
      <w:r w:rsidR="00533226">
        <w:t>доставкой</w:t>
      </w:r>
      <w:r w:rsidR="00533226" w:rsidRPr="00533226">
        <w:t xml:space="preserve"> и передачей избирательных бюллетеней в нижестоящие</w:t>
      </w:r>
      <w:r w:rsidR="00771B9B">
        <w:t xml:space="preserve"> </w:t>
      </w:r>
      <w:r w:rsidR="008D77FE">
        <w:t>участковые</w:t>
      </w:r>
      <w:r w:rsidR="00771B9B">
        <w:t xml:space="preserve"> </w:t>
      </w:r>
      <w:r w:rsidR="00533226" w:rsidRPr="00533226">
        <w:t xml:space="preserve">избирательные комиссии по выборам депутатов Законодательного Собрания Пермского края пятого созыва </w:t>
      </w:r>
      <w:r w:rsidR="00533226">
        <w:t>следующих членов территориальной избирательной комиссии Индустриального района города Перми с правом решающего голоса:</w:t>
      </w:r>
    </w:p>
    <w:p w14:paraId="37E97831" w14:textId="7A6AB028" w:rsidR="00533226" w:rsidRDefault="00533226" w:rsidP="00533226">
      <w:pPr>
        <w:pStyle w:val="a7"/>
        <w:spacing w:line="360" w:lineRule="auto"/>
      </w:pPr>
      <w:r>
        <w:t xml:space="preserve">- Епанова Ольга Леонидовна – председатель </w:t>
      </w:r>
      <w:r w:rsidRPr="00533226">
        <w:t>территориальной избирательной комиссии Индустриального района города Перми;</w:t>
      </w:r>
    </w:p>
    <w:p w14:paraId="12B4CDD7" w14:textId="1A969F30" w:rsidR="00533226" w:rsidRDefault="00533226" w:rsidP="00533226">
      <w:pPr>
        <w:pStyle w:val="a7"/>
        <w:spacing w:line="360" w:lineRule="auto"/>
      </w:pPr>
      <w:r>
        <w:lastRenderedPageBreak/>
        <w:t xml:space="preserve">- </w:t>
      </w:r>
      <w:proofErr w:type="spellStart"/>
      <w:r w:rsidR="007E28B8">
        <w:t>Фасхиева</w:t>
      </w:r>
      <w:proofErr w:type="spellEnd"/>
      <w:r w:rsidR="007E28B8">
        <w:t xml:space="preserve"> Елена Александровна</w:t>
      </w:r>
      <w:r>
        <w:t xml:space="preserve"> – секретарь </w:t>
      </w:r>
      <w:r w:rsidRPr="00533226">
        <w:t>территориальной избирательной комиссии Инду</w:t>
      </w:r>
      <w:r>
        <w:t>стриального района города Перми;</w:t>
      </w:r>
    </w:p>
    <w:p w14:paraId="3D496302" w14:textId="4164ECF5" w:rsidR="00533226" w:rsidRDefault="00533226" w:rsidP="00533226">
      <w:pPr>
        <w:pStyle w:val="a7"/>
        <w:spacing w:line="360" w:lineRule="auto"/>
      </w:pPr>
      <w:r>
        <w:t xml:space="preserve">- </w:t>
      </w:r>
      <w:r w:rsidR="007E28B8">
        <w:t>Дубровских Юлия Константиновна</w:t>
      </w:r>
      <w:r>
        <w:t>- член территориальной избирательной комиссии Индустриального района города Перми;</w:t>
      </w:r>
    </w:p>
    <w:p w14:paraId="43681C84" w14:textId="0AC48D50" w:rsidR="00533226" w:rsidRDefault="00533226" w:rsidP="00533226">
      <w:pPr>
        <w:pStyle w:val="a7"/>
        <w:spacing w:line="360" w:lineRule="auto"/>
      </w:pPr>
      <w:r>
        <w:t>-</w:t>
      </w:r>
      <w:r w:rsidR="004833FC">
        <w:t xml:space="preserve"> Косарева Виктория Станиславовна</w:t>
      </w:r>
      <w:r w:rsidR="007E28B8">
        <w:t>–</w:t>
      </w:r>
      <w:r>
        <w:t xml:space="preserve"> </w:t>
      </w:r>
      <w:r w:rsidR="007E28B8">
        <w:t xml:space="preserve">член </w:t>
      </w:r>
      <w:r w:rsidR="007E28B8" w:rsidRPr="007E28B8">
        <w:t>территориальной избирательной комиссии Индустриального района города Перми</w:t>
      </w:r>
      <w:r w:rsidRPr="007E28B8">
        <w:t>.</w:t>
      </w:r>
    </w:p>
    <w:p w14:paraId="06650EB4" w14:textId="0368F3AC" w:rsidR="00B51A80" w:rsidRDefault="007E28B8" w:rsidP="00533226">
      <w:pPr>
        <w:pStyle w:val="a7"/>
        <w:spacing w:line="360" w:lineRule="auto"/>
      </w:pPr>
      <w:r>
        <w:t xml:space="preserve">2. </w:t>
      </w:r>
      <w:r w:rsidR="00B51A80">
        <w:t>Разместить настоящее решение Едином портале избирательных комиссий Пермского края в информационно-телекоммуникационной сети «Интернет».</w:t>
      </w:r>
    </w:p>
    <w:p w14:paraId="6DF1B54D" w14:textId="6660871E" w:rsidR="00B51A80" w:rsidRDefault="0017354C" w:rsidP="00B51A80">
      <w:pPr>
        <w:pStyle w:val="a7"/>
        <w:spacing w:line="360" w:lineRule="auto"/>
      </w:pPr>
      <w:r>
        <w:t xml:space="preserve">3. </w:t>
      </w:r>
      <w:r w:rsidR="00B51A80">
        <w:t xml:space="preserve">Контроль за исполнением настоящего решения возложить на секретаря территориальной избирательной комиссии Индустриального района города Перми </w:t>
      </w:r>
      <w:proofErr w:type="spellStart"/>
      <w:r w:rsidR="00B51A80">
        <w:t>Фасхиеву</w:t>
      </w:r>
      <w:proofErr w:type="spellEnd"/>
      <w:r w:rsidR="00B51A80">
        <w:t xml:space="preserve"> Е.А.</w:t>
      </w:r>
    </w:p>
    <w:p w14:paraId="7CE2B9BA" w14:textId="77777777" w:rsidR="004F3819" w:rsidRPr="00751328" w:rsidRDefault="004F3819" w:rsidP="004F3819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4F3819" w14:paraId="257ACCB8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0FC0411" w14:textId="77777777" w:rsidR="004F3819" w:rsidRPr="00FD0E8F" w:rsidRDefault="004F3819" w:rsidP="00CA4747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F34BE70" w14:textId="4D6CDA79" w:rsidR="004F3819" w:rsidRDefault="0010497F" w:rsidP="00CA4747">
            <w:pPr>
              <w:pStyle w:val="a7"/>
              <w:spacing w:before="600" w:line="240" w:lineRule="auto"/>
              <w:ind w:firstLine="0"/>
              <w:jc w:val="right"/>
            </w:pPr>
            <w:proofErr w:type="spellStart"/>
            <w:r>
              <w:t>О.Л.Епанова</w:t>
            </w:r>
            <w:proofErr w:type="spellEnd"/>
          </w:p>
        </w:tc>
      </w:tr>
      <w:tr w:rsidR="004F3819" w14:paraId="3609241B" w14:textId="77777777" w:rsidTr="00CA4747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0C7666" w14:textId="77777777" w:rsidR="004F3819" w:rsidRDefault="004F3819" w:rsidP="00CA4747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02712CD" w14:textId="77777777" w:rsidR="004F3819" w:rsidRDefault="004F3819" w:rsidP="00CA4747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4F3819" w14:paraId="6F69DE3F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7BAED4A" w14:textId="77777777" w:rsidR="004F3819" w:rsidRDefault="004F3819" w:rsidP="00CA4747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92DDC50" w14:textId="34F92457" w:rsidR="004F3819" w:rsidRDefault="0010497F" w:rsidP="00CA4747">
            <w:pPr>
              <w:pStyle w:val="a7"/>
              <w:spacing w:line="240" w:lineRule="auto"/>
              <w:ind w:firstLine="0"/>
              <w:jc w:val="right"/>
            </w:pPr>
            <w:proofErr w:type="spellStart"/>
            <w:r>
              <w:t>Е.А.Фасхиева</w:t>
            </w:r>
            <w:proofErr w:type="spellEnd"/>
          </w:p>
        </w:tc>
      </w:tr>
    </w:tbl>
    <w:p w14:paraId="4DF9F376" w14:textId="27009627" w:rsidR="00525A05" w:rsidRDefault="00525A05" w:rsidP="004964EC">
      <w:pPr>
        <w:pStyle w:val="a7"/>
        <w:spacing w:line="240" w:lineRule="auto"/>
        <w:ind w:firstLine="0"/>
        <w:rPr>
          <w:sz w:val="20"/>
        </w:rPr>
      </w:pPr>
    </w:p>
    <w:sectPr w:rsidR="00525A05" w:rsidSect="00C17C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573D8F" w14:textId="77777777" w:rsidR="00795FC0" w:rsidRDefault="00795FC0">
      <w:r>
        <w:separator/>
      </w:r>
    </w:p>
  </w:endnote>
  <w:endnote w:type="continuationSeparator" w:id="0">
    <w:p w14:paraId="21E02111" w14:textId="77777777" w:rsidR="00795FC0" w:rsidRDefault="00795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9A305" w14:textId="77777777" w:rsidR="00F7626C" w:rsidRDefault="00F7626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E2DD45" w14:textId="77777777" w:rsidR="00795FC0" w:rsidRDefault="00795FC0">
      <w:r>
        <w:separator/>
      </w:r>
    </w:p>
  </w:footnote>
  <w:footnote w:type="continuationSeparator" w:id="0">
    <w:p w14:paraId="5BF9E505" w14:textId="77777777" w:rsidR="00795FC0" w:rsidRDefault="00795F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078615C2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DA174C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2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1B146BF" w14:textId="619637FF" w:rsidR="00923635" w:rsidRDefault="0092363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92363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073498" w:rsidRPr="0007349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ИНДУСТРИАЛЬНОГО </w:t>
          </w:r>
          <w:r w:rsidR="00F7626C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РАЙОНА ГОРОДА ПЕРМИ</w:t>
          </w:r>
        </w:p>
        <w:p w14:paraId="74E5D702" w14:textId="6C1A9A35" w:rsidR="00A337B6" w:rsidRPr="00CA5A0E" w:rsidRDefault="00EC017C" w:rsidP="00E23FB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EC017C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68F04E2" w:rsidR="00811B95" w:rsidRPr="00201E8F" w:rsidRDefault="00226F7B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26F7B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584989">
            <w:rPr>
              <w:rFonts w:ascii="Times New Roman" w:hAnsi="Times New Roman" w:cs="Times New Roman"/>
              <w:b/>
              <w:bCs/>
              <w:spacing w:val="20"/>
            </w:rPr>
            <w:t>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2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D0D54"/>
    <w:rsid w:val="000F1485"/>
    <w:rsid w:val="0010358A"/>
    <w:rsid w:val="0010497F"/>
    <w:rsid w:val="00115836"/>
    <w:rsid w:val="001243E3"/>
    <w:rsid w:val="00137969"/>
    <w:rsid w:val="0017354C"/>
    <w:rsid w:val="001757B8"/>
    <w:rsid w:val="00191482"/>
    <w:rsid w:val="00192F8F"/>
    <w:rsid w:val="001A00FC"/>
    <w:rsid w:val="001A36DA"/>
    <w:rsid w:val="001B15BE"/>
    <w:rsid w:val="001B206D"/>
    <w:rsid w:val="001C1318"/>
    <w:rsid w:val="001E5DDA"/>
    <w:rsid w:val="001F7B56"/>
    <w:rsid w:val="00201E8F"/>
    <w:rsid w:val="00205244"/>
    <w:rsid w:val="00226F7B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833FC"/>
    <w:rsid w:val="004964EC"/>
    <w:rsid w:val="004A1B98"/>
    <w:rsid w:val="004B052C"/>
    <w:rsid w:val="004B1FC7"/>
    <w:rsid w:val="004E2451"/>
    <w:rsid w:val="004F3819"/>
    <w:rsid w:val="004F451C"/>
    <w:rsid w:val="00512D15"/>
    <w:rsid w:val="00524C40"/>
    <w:rsid w:val="00525A05"/>
    <w:rsid w:val="005276C9"/>
    <w:rsid w:val="00533226"/>
    <w:rsid w:val="00551323"/>
    <w:rsid w:val="005522B1"/>
    <w:rsid w:val="00553882"/>
    <w:rsid w:val="00556797"/>
    <w:rsid w:val="0058056C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1581"/>
    <w:rsid w:val="006B3B7C"/>
    <w:rsid w:val="006B4EA4"/>
    <w:rsid w:val="006C02F4"/>
    <w:rsid w:val="006E171B"/>
    <w:rsid w:val="006F038A"/>
    <w:rsid w:val="00714981"/>
    <w:rsid w:val="00741EB1"/>
    <w:rsid w:val="00751328"/>
    <w:rsid w:val="00756AB6"/>
    <w:rsid w:val="00771B9B"/>
    <w:rsid w:val="00772DA0"/>
    <w:rsid w:val="007746C3"/>
    <w:rsid w:val="00795FC0"/>
    <w:rsid w:val="007C52A7"/>
    <w:rsid w:val="007E28B8"/>
    <w:rsid w:val="007E4EC0"/>
    <w:rsid w:val="00811B95"/>
    <w:rsid w:val="00813760"/>
    <w:rsid w:val="0081478D"/>
    <w:rsid w:val="008338E7"/>
    <w:rsid w:val="00867F8C"/>
    <w:rsid w:val="00873008"/>
    <w:rsid w:val="008858AC"/>
    <w:rsid w:val="008907E9"/>
    <w:rsid w:val="008A0963"/>
    <w:rsid w:val="008A4039"/>
    <w:rsid w:val="008B44FB"/>
    <w:rsid w:val="008B5678"/>
    <w:rsid w:val="008C35AF"/>
    <w:rsid w:val="008D77FE"/>
    <w:rsid w:val="008F37B9"/>
    <w:rsid w:val="00902D5C"/>
    <w:rsid w:val="00905991"/>
    <w:rsid w:val="00913FA0"/>
    <w:rsid w:val="009213EB"/>
    <w:rsid w:val="00923635"/>
    <w:rsid w:val="0092526C"/>
    <w:rsid w:val="0093411B"/>
    <w:rsid w:val="00975170"/>
    <w:rsid w:val="00986487"/>
    <w:rsid w:val="009E2B6B"/>
    <w:rsid w:val="009E37C7"/>
    <w:rsid w:val="00A102D5"/>
    <w:rsid w:val="00A17511"/>
    <w:rsid w:val="00A26040"/>
    <w:rsid w:val="00A26FEB"/>
    <w:rsid w:val="00A320E6"/>
    <w:rsid w:val="00A337B6"/>
    <w:rsid w:val="00A45148"/>
    <w:rsid w:val="00A50B88"/>
    <w:rsid w:val="00A5243C"/>
    <w:rsid w:val="00A54F15"/>
    <w:rsid w:val="00A63BF1"/>
    <w:rsid w:val="00A649A1"/>
    <w:rsid w:val="00A67D26"/>
    <w:rsid w:val="00A73284"/>
    <w:rsid w:val="00A76E6E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61F1"/>
    <w:rsid w:val="00B17649"/>
    <w:rsid w:val="00B20B7E"/>
    <w:rsid w:val="00B237E4"/>
    <w:rsid w:val="00B24522"/>
    <w:rsid w:val="00B33253"/>
    <w:rsid w:val="00B347FA"/>
    <w:rsid w:val="00B45B6A"/>
    <w:rsid w:val="00B46040"/>
    <w:rsid w:val="00B51A8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B6EFB"/>
    <w:rsid w:val="00BC03E1"/>
    <w:rsid w:val="00BC66B0"/>
    <w:rsid w:val="00BC7D7A"/>
    <w:rsid w:val="00BE0A82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277F2"/>
    <w:rsid w:val="00D50D5D"/>
    <w:rsid w:val="00D6415E"/>
    <w:rsid w:val="00D642F3"/>
    <w:rsid w:val="00D715AA"/>
    <w:rsid w:val="00D81BB7"/>
    <w:rsid w:val="00D923FA"/>
    <w:rsid w:val="00DA174C"/>
    <w:rsid w:val="00DB235A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23FB8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017C"/>
    <w:rsid w:val="00EC22A9"/>
    <w:rsid w:val="00EC6E46"/>
    <w:rsid w:val="00ED46C9"/>
    <w:rsid w:val="00EF312D"/>
    <w:rsid w:val="00F23E87"/>
    <w:rsid w:val="00F30BDA"/>
    <w:rsid w:val="00F478A8"/>
    <w:rsid w:val="00F56E73"/>
    <w:rsid w:val="00F70748"/>
    <w:rsid w:val="00F7626C"/>
    <w:rsid w:val="00F827D8"/>
    <w:rsid w:val="00F90AA2"/>
    <w:rsid w:val="00FA1594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75173A64-6588-486F-A11B-5DFC2C0E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0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5</cp:revision>
  <cp:lastPrinted>2026-06-22T07:30:00Z</cp:lastPrinted>
  <dcterms:created xsi:type="dcterms:W3CDTF">2026-06-26T04:22:00Z</dcterms:created>
  <dcterms:modified xsi:type="dcterms:W3CDTF">2026-07-07T17:20:00Z</dcterms:modified>
</cp:coreProperties>
</file>