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EB8E39C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4382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43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9EB23" w14:textId="768F00B6" w:rsidR="00106BC6" w:rsidRPr="005C370B" w:rsidRDefault="00106BC6" w:rsidP="00FB3653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уполномоченного представителя по финансовым вопросам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>кандидат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9E247E">
                              <w:rPr>
                                <w:b/>
                                <w:szCs w:val="22"/>
                              </w:rPr>
                              <w:t xml:space="preserve">в депутаты </w:t>
                            </w:r>
                            <w:r w:rsidR="00073784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созыва </w:t>
                            </w:r>
                            <w:proofErr w:type="spellStart"/>
                            <w:r w:rsidR="00FB3653" w:rsidRPr="00FB3653">
                              <w:rPr>
                                <w:b/>
                                <w:szCs w:val="22"/>
                              </w:rPr>
                              <w:t>Веклич</w:t>
                            </w:r>
                            <w:proofErr w:type="spellEnd"/>
                            <w:r w:rsidR="00FB3653" w:rsidRPr="00FB3653">
                              <w:rPr>
                                <w:b/>
                                <w:szCs w:val="22"/>
                              </w:rPr>
                              <w:t xml:space="preserve"> Ядвиги Валерьевны</w:t>
                            </w:r>
                            <w:r w:rsidRPr="00F412B6">
                              <w:rPr>
                                <w:b/>
                                <w:szCs w:val="22"/>
                              </w:rPr>
                              <w:t>,</w:t>
                            </w:r>
                            <w:r w:rsidRPr="00F254A2"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выдвинут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2707AF">
                              <w:rPr>
                                <w:b/>
                                <w:szCs w:val="22"/>
                              </w:rPr>
                              <w:t>избирательным объединением ПЕРМСКОЕ КРАЕВОЕ ОТДЕЛЕНИЕ Политической партии</w:t>
                            </w:r>
                            <w:r w:rsidR="00FB3653" w:rsidRPr="00FB3653">
                              <w:rPr>
                                <w:b/>
                                <w:szCs w:val="22"/>
                              </w:rPr>
                              <w:t xml:space="preserve"> КОММУНИСТИ</w:t>
                            </w:r>
                            <w:r w:rsidR="002707AF">
                              <w:rPr>
                                <w:b/>
                                <w:szCs w:val="22"/>
                              </w:rPr>
                              <w:t>ЧЕСКАЯ ПАРТИЯ КОММУНИСТЫ РОССИИ</w:t>
                            </w:r>
                            <w:r w:rsidR="00FB3653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по одномандатному избирательному округу № </w:t>
                            </w:r>
                            <w:r w:rsidR="00CE3FA1">
                              <w:rPr>
                                <w:b/>
                                <w:szCs w:val="22"/>
                              </w:rPr>
                              <w:t>6</w:t>
                            </w:r>
                          </w:p>
                          <w:p w14:paraId="5B23C42D" w14:textId="77777777" w:rsidR="00106BC6" w:rsidRPr="00B33253" w:rsidRDefault="00106BC6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13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" filled="f" stroked="f">
                <v:textbox inset="0,0,0,0">
                  <w:txbxContent>
                    <w:p w14:paraId="0629EB23" w14:textId="768F00B6" w:rsidR="00106BC6" w:rsidRPr="005C370B" w:rsidRDefault="00106BC6" w:rsidP="00FB3653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уполномоченного представителя по финансовым вопросам </w:t>
                      </w:r>
                      <w:r w:rsidRPr="006367A5">
                        <w:rPr>
                          <w:b/>
                          <w:szCs w:val="22"/>
                        </w:rPr>
                        <w:t>кандидат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</w:t>
                      </w:r>
                      <w:r w:rsidRPr="009E247E">
                        <w:rPr>
                          <w:b/>
                          <w:szCs w:val="22"/>
                        </w:rPr>
                        <w:t xml:space="preserve">в депутаты </w:t>
                      </w:r>
                      <w:r w:rsidR="00073784">
                        <w:rPr>
                          <w:b/>
                          <w:szCs w:val="22"/>
                        </w:rPr>
                        <w:t>Законодательного собрания Пермского края пятого</w:t>
                      </w:r>
                      <w:r>
                        <w:rPr>
                          <w:b/>
                          <w:szCs w:val="22"/>
                        </w:rPr>
                        <w:t xml:space="preserve"> созыва </w:t>
                      </w:r>
                      <w:proofErr w:type="spellStart"/>
                      <w:r w:rsidR="00FB3653" w:rsidRPr="00FB3653">
                        <w:rPr>
                          <w:b/>
                          <w:szCs w:val="22"/>
                        </w:rPr>
                        <w:t>Веклич</w:t>
                      </w:r>
                      <w:proofErr w:type="spellEnd"/>
                      <w:r w:rsidR="00FB3653" w:rsidRPr="00FB3653">
                        <w:rPr>
                          <w:b/>
                          <w:szCs w:val="22"/>
                        </w:rPr>
                        <w:t xml:space="preserve"> Ядвиги Валерьевны</w:t>
                      </w:r>
                      <w:r w:rsidRPr="00F412B6">
                        <w:rPr>
                          <w:b/>
                          <w:szCs w:val="22"/>
                        </w:rPr>
                        <w:t>,</w:t>
                      </w:r>
                      <w:r w:rsidRPr="00F254A2"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выдвинут</w:t>
                      </w:r>
                      <w:r>
                        <w:rPr>
                          <w:b/>
                          <w:szCs w:val="22"/>
                        </w:rPr>
                        <w:t>ого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 </w:t>
                      </w:r>
                      <w:r w:rsidR="002707AF">
                        <w:rPr>
                          <w:b/>
                          <w:szCs w:val="22"/>
                        </w:rPr>
                        <w:t>избирательным объединением ПЕРМСКОЕ КРАЕВОЕ ОТДЕЛЕНИЕ Политической партии</w:t>
                      </w:r>
                      <w:r w:rsidR="00FB3653" w:rsidRPr="00FB3653">
                        <w:rPr>
                          <w:b/>
                          <w:szCs w:val="22"/>
                        </w:rPr>
                        <w:t xml:space="preserve"> КОММУНИСТИ</w:t>
                      </w:r>
                      <w:r w:rsidR="002707AF">
                        <w:rPr>
                          <w:b/>
                          <w:szCs w:val="22"/>
                        </w:rPr>
                        <w:t>ЧЕСКАЯ ПАРТИЯ КОММУНИСТЫ РОССИИ</w:t>
                      </w:r>
                      <w:r w:rsidR="00FB3653">
                        <w:rPr>
                          <w:b/>
                          <w:szCs w:val="22"/>
                        </w:rPr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по одномандатному избирательному округу № </w:t>
                      </w:r>
                      <w:r w:rsidR="00CE3FA1">
                        <w:rPr>
                          <w:b/>
                          <w:szCs w:val="22"/>
                        </w:rPr>
                        <w:t>6</w:t>
                      </w:r>
                    </w:p>
                    <w:p w14:paraId="5B23C42D" w14:textId="77777777" w:rsidR="00106BC6" w:rsidRPr="00B33253" w:rsidRDefault="00106BC6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C65579F" w:rsidR="00975170" w:rsidRPr="00DF42F4" w:rsidRDefault="00253E1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FB3653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C65579F" w:rsidR="00975170" w:rsidRPr="00DF42F4" w:rsidRDefault="00253E1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FB3653">
                        <w:rPr>
                          <w:sz w:val="24"/>
                          <w:szCs w:val="24"/>
                        </w:rPr>
                        <w:t>7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E87B433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FB3653">
                              <w:rPr>
                                <w:sz w:val="24"/>
                                <w:szCs w:val="24"/>
                              </w:rPr>
                              <w:t>5/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6503E9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E87B433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FB3653">
                        <w:rPr>
                          <w:sz w:val="24"/>
                          <w:szCs w:val="24"/>
                        </w:rPr>
                        <w:t>5/</w:t>
                      </w:r>
                      <w:r w:rsidR="00253E16">
                        <w:rPr>
                          <w:sz w:val="24"/>
                          <w:szCs w:val="24"/>
                        </w:rPr>
                        <w:t>0</w:t>
                      </w:r>
                      <w:r w:rsidR="006503E9">
                        <w:rPr>
                          <w:sz w:val="24"/>
                          <w:szCs w:val="24"/>
                        </w:rPr>
                        <w:t>3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0445E611" w14:textId="77777777" w:rsidR="0082340D" w:rsidRDefault="0082340D" w:rsidP="00073784">
      <w:pPr>
        <w:pStyle w:val="a7"/>
        <w:spacing w:line="360" w:lineRule="auto"/>
        <w:rPr>
          <w:szCs w:val="28"/>
        </w:rPr>
      </w:pPr>
    </w:p>
    <w:p w14:paraId="1FFA1F4E" w14:textId="0945199D" w:rsidR="00106BC6" w:rsidRDefault="00106BC6" w:rsidP="00073784">
      <w:pPr>
        <w:pStyle w:val="a7"/>
        <w:spacing w:line="360" w:lineRule="auto"/>
        <w:rPr>
          <w:szCs w:val="28"/>
        </w:rPr>
      </w:pPr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</w:t>
      </w:r>
      <w:r w:rsidR="00CE3FA1">
        <w:rPr>
          <w:szCs w:val="28"/>
        </w:rPr>
        <w:t>6</w:t>
      </w:r>
      <w:r w:rsidR="00073784">
        <w:rPr>
          <w:szCs w:val="28"/>
        </w:rPr>
        <w:t xml:space="preserve">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 w:rsidR="00073784">
        <w:rPr>
          <w:szCs w:val="28"/>
        </w:rPr>
        <w:t xml:space="preserve">в </w:t>
      </w:r>
      <w:r w:rsidR="00073784" w:rsidRPr="00073784">
        <w:rPr>
          <w:szCs w:val="28"/>
        </w:rPr>
        <w:t xml:space="preserve">депутаты Законодательного собрания Пермского края пятого созыва </w:t>
      </w:r>
      <w:proofErr w:type="spellStart"/>
      <w:r w:rsidR="00FB3653" w:rsidRPr="00FB3653">
        <w:rPr>
          <w:szCs w:val="28"/>
        </w:rPr>
        <w:t>Веклич</w:t>
      </w:r>
      <w:proofErr w:type="spellEnd"/>
      <w:r w:rsidR="00FB3653" w:rsidRPr="00FB3653">
        <w:rPr>
          <w:szCs w:val="28"/>
        </w:rPr>
        <w:t xml:space="preserve"> Ядвиги Валерьевны</w:t>
      </w:r>
      <w:r w:rsidR="00073784" w:rsidRPr="00073784">
        <w:rPr>
          <w:szCs w:val="28"/>
        </w:rPr>
        <w:t xml:space="preserve">, выдвинутого </w:t>
      </w:r>
      <w:r w:rsidR="0082340D" w:rsidRPr="0082340D">
        <w:rPr>
          <w:szCs w:val="28"/>
        </w:rPr>
        <w:t xml:space="preserve">избирательным объединением ПЕРМСКОЕ КРАЕВОЕ ОТДЕЛЕНИЕ Политической партии КОММУНИСТИЧЕСКАЯ ПАРТИЯ КОММУНИСТЫ РОССИИ </w:t>
      </w:r>
      <w:r w:rsidR="00073784" w:rsidRPr="00073784">
        <w:rPr>
          <w:szCs w:val="28"/>
        </w:rPr>
        <w:t>по одноманд</w:t>
      </w:r>
      <w:r w:rsidR="00CE3FA1">
        <w:rPr>
          <w:szCs w:val="28"/>
        </w:rPr>
        <w:t>атному избирательному округу № 6</w:t>
      </w:r>
      <w:r w:rsidRPr="00CC7D06">
        <w:rPr>
          <w:szCs w:val="28"/>
        </w:rPr>
        <w:t>,</w:t>
      </w:r>
      <w:r>
        <w:rPr>
          <w:szCs w:val="28"/>
        </w:rPr>
        <w:t xml:space="preserve"> руководствуясь</w:t>
      </w:r>
      <w:r w:rsidRPr="00106BC6">
        <w:rPr>
          <w:szCs w:val="28"/>
        </w:rPr>
        <w:t xml:space="preserve"> </w:t>
      </w:r>
      <w:r w:rsidR="00073784">
        <w:rPr>
          <w:szCs w:val="28"/>
        </w:rPr>
        <w:t xml:space="preserve">пунктом «в» части 3 статьи 14, </w:t>
      </w:r>
      <w:r w:rsidR="00073784" w:rsidRPr="00CC7D06">
        <w:rPr>
          <w:szCs w:val="28"/>
        </w:rPr>
        <w:t>част</w:t>
      </w:r>
      <w:r w:rsidR="00073784">
        <w:rPr>
          <w:szCs w:val="28"/>
        </w:rPr>
        <w:t>ью</w:t>
      </w:r>
      <w:r w:rsidR="00073784" w:rsidRPr="00CC7D06">
        <w:rPr>
          <w:szCs w:val="28"/>
        </w:rPr>
        <w:t xml:space="preserve"> </w:t>
      </w:r>
      <w:r w:rsidR="00073784">
        <w:rPr>
          <w:szCs w:val="28"/>
        </w:rPr>
        <w:t>7</w:t>
      </w:r>
      <w:r w:rsidR="00073784" w:rsidRPr="00CC7D06">
        <w:rPr>
          <w:szCs w:val="28"/>
        </w:rPr>
        <w:t xml:space="preserve"> статьи 3</w:t>
      </w:r>
      <w:r w:rsidR="00073784">
        <w:rPr>
          <w:szCs w:val="28"/>
        </w:rPr>
        <w:t>8</w:t>
      </w:r>
      <w:r w:rsidR="00073784" w:rsidRPr="00CC7D06">
        <w:rPr>
          <w:szCs w:val="28"/>
        </w:rPr>
        <w:t xml:space="preserve"> Закона Пермского края от 11</w:t>
      </w:r>
      <w:r w:rsidR="00073784">
        <w:rPr>
          <w:szCs w:val="28"/>
        </w:rPr>
        <w:t xml:space="preserve"> мая </w:t>
      </w:r>
      <w:r w:rsidR="00073784" w:rsidRPr="00CC7D06">
        <w:rPr>
          <w:szCs w:val="28"/>
        </w:rPr>
        <w:t>2011</w:t>
      </w:r>
      <w:r w:rsidR="00073784">
        <w:rPr>
          <w:szCs w:val="28"/>
        </w:rPr>
        <w:t xml:space="preserve"> года </w:t>
      </w:r>
      <w:r w:rsidR="00073784" w:rsidRPr="00CC7D06">
        <w:rPr>
          <w:szCs w:val="28"/>
        </w:rPr>
        <w:t>№</w:t>
      </w:r>
      <w:r w:rsidR="00073784">
        <w:rPr>
          <w:szCs w:val="28"/>
        </w:rPr>
        <w:t xml:space="preserve"> </w:t>
      </w:r>
      <w:r w:rsidR="00073784" w:rsidRPr="00CC7D06">
        <w:rPr>
          <w:szCs w:val="28"/>
        </w:rPr>
        <w:t>766-ПК «О выборах депутатов Законодательного Собрания Пермского края</w:t>
      </w:r>
      <w:r w:rsidRPr="007C7757">
        <w:rPr>
          <w:szCs w:val="28"/>
        </w:rPr>
        <w:t>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 112/0</w:t>
      </w:r>
      <w:r w:rsidR="00073784">
        <w:rPr>
          <w:szCs w:val="28"/>
        </w:rPr>
        <w:t>1</w:t>
      </w:r>
      <w:r w:rsidRPr="00CC7D06">
        <w:rPr>
          <w:szCs w:val="28"/>
        </w:rPr>
        <w:t>-4</w:t>
      </w:r>
      <w:r>
        <w:rPr>
          <w:szCs w:val="28"/>
        </w:rPr>
        <w:t xml:space="preserve"> «</w:t>
      </w:r>
      <w:r w:rsidR="00073784" w:rsidRPr="00073784">
        <w:rPr>
          <w:szCs w:val="28"/>
        </w:rPr>
        <w:t>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</w:t>
      </w:r>
      <w:r>
        <w:rPr>
          <w:szCs w:val="28"/>
        </w:rPr>
        <w:t>»,</w:t>
      </w:r>
    </w:p>
    <w:p w14:paraId="664D82B8" w14:textId="5209F507" w:rsidR="00B51A80" w:rsidRDefault="00B51A80" w:rsidP="00B51A80">
      <w:pPr>
        <w:pStyle w:val="a7"/>
        <w:spacing w:line="360" w:lineRule="auto"/>
        <w:jc w:val="center"/>
      </w:pPr>
      <w:bookmarkStart w:id="0" w:name="_GoBack"/>
      <w:bookmarkEnd w:id="0"/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1DD30D6" w14:textId="3681B116" w:rsidR="007C7757" w:rsidRPr="007C7757" w:rsidRDefault="007C7757" w:rsidP="007C7757">
      <w:pPr>
        <w:pStyle w:val="a7"/>
        <w:spacing w:line="360" w:lineRule="auto"/>
        <w:rPr>
          <w:szCs w:val="28"/>
        </w:rPr>
      </w:pPr>
      <w:r>
        <w:rPr>
          <w:szCs w:val="28"/>
        </w:rPr>
        <w:t xml:space="preserve">1. </w:t>
      </w:r>
      <w:r w:rsidRPr="007C7757">
        <w:rPr>
          <w:szCs w:val="28"/>
        </w:rPr>
        <w:t xml:space="preserve">Зарегистрировать </w:t>
      </w:r>
      <w:r>
        <w:rPr>
          <w:szCs w:val="28"/>
        </w:rPr>
        <w:t>уполномочен</w:t>
      </w:r>
      <w:r w:rsidR="00106BC6">
        <w:rPr>
          <w:szCs w:val="28"/>
        </w:rPr>
        <w:t>ного</w:t>
      </w:r>
      <w:r>
        <w:rPr>
          <w:szCs w:val="28"/>
        </w:rPr>
        <w:t xml:space="preserve"> представи</w:t>
      </w:r>
      <w:r w:rsidR="00106BC6">
        <w:rPr>
          <w:szCs w:val="28"/>
        </w:rPr>
        <w:t>теля</w:t>
      </w:r>
      <w:r w:rsidRPr="007C7757">
        <w:rPr>
          <w:szCs w:val="28"/>
        </w:rPr>
        <w:t xml:space="preserve"> по финансовым вопросам кандидата в </w:t>
      </w:r>
      <w:r w:rsidR="00073784" w:rsidRPr="00073784">
        <w:rPr>
          <w:szCs w:val="28"/>
        </w:rPr>
        <w:t xml:space="preserve">депутаты Законодательного собрания Пермского края пятого созыва </w:t>
      </w:r>
      <w:proofErr w:type="spellStart"/>
      <w:r w:rsidR="00FB3653" w:rsidRPr="00FB3653">
        <w:rPr>
          <w:szCs w:val="28"/>
        </w:rPr>
        <w:t>Веклич</w:t>
      </w:r>
      <w:proofErr w:type="spellEnd"/>
      <w:r w:rsidR="00FB3653" w:rsidRPr="00FB3653">
        <w:rPr>
          <w:szCs w:val="28"/>
        </w:rPr>
        <w:t xml:space="preserve"> Ядвиги Валерьевны</w:t>
      </w:r>
      <w:r w:rsidR="00073784" w:rsidRPr="00073784">
        <w:rPr>
          <w:szCs w:val="28"/>
        </w:rPr>
        <w:t xml:space="preserve">, выдвинутого </w:t>
      </w:r>
      <w:r w:rsidR="0082340D" w:rsidRPr="0082340D">
        <w:rPr>
          <w:szCs w:val="28"/>
        </w:rPr>
        <w:t xml:space="preserve">избирательным объединением ПЕРМСКОЕ КРАЕВОЕ ОТДЕЛЕНИЕ Политической партии </w:t>
      </w:r>
      <w:r w:rsidR="0082340D" w:rsidRPr="0082340D">
        <w:rPr>
          <w:szCs w:val="28"/>
        </w:rPr>
        <w:lastRenderedPageBreak/>
        <w:t>КОММУНИСТИЧЕСКАЯ ПАРТИЯ КОММУНИСТЫ РОССИИ</w:t>
      </w:r>
      <w:r w:rsidR="00FB3653" w:rsidRPr="0082340D">
        <w:rPr>
          <w:szCs w:val="28"/>
        </w:rPr>
        <w:t xml:space="preserve"> </w:t>
      </w:r>
      <w:r w:rsidR="00073784" w:rsidRPr="00073784">
        <w:rPr>
          <w:szCs w:val="28"/>
        </w:rPr>
        <w:t>по одноманд</w:t>
      </w:r>
      <w:r w:rsidR="00CE3FA1">
        <w:rPr>
          <w:szCs w:val="28"/>
        </w:rPr>
        <w:t>атному избирательному округу № 6</w:t>
      </w:r>
      <w:r w:rsidR="00106BC6">
        <w:rPr>
          <w:szCs w:val="28"/>
        </w:rPr>
        <w:t xml:space="preserve"> </w:t>
      </w:r>
      <w:r w:rsidR="00FB3653">
        <w:rPr>
          <w:szCs w:val="28"/>
        </w:rPr>
        <w:t>Фомину Ольгу Владимировну</w:t>
      </w:r>
      <w:r w:rsidR="005C15E9">
        <w:rPr>
          <w:szCs w:val="28"/>
        </w:rPr>
        <w:t>.</w:t>
      </w:r>
    </w:p>
    <w:p w14:paraId="1B39EAF8" w14:textId="0D01FF98" w:rsidR="007C7757" w:rsidRDefault="007C7757" w:rsidP="007C7757">
      <w:pPr>
        <w:pStyle w:val="a7"/>
        <w:spacing w:line="360" w:lineRule="auto"/>
        <w:rPr>
          <w:szCs w:val="28"/>
        </w:rPr>
      </w:pPr>
      <w:r w:rsidRPr="007C7757">
        <w:rPr>
          <w:szCs w:val="28"/>
        </w:rPr>
        <w:t>2. 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06650EB4" w14:textId="75D116BA" w:rsidR="00B51A80" w:rsidRDefault="006B1581" w:rsidP="00106BC6">
      <w:pPr>
        <w:pStyle w:val="a7"/>
        <w:spacing w:line="360" w:lineRule="auto"/>
      </w:pPr>
      <w:r>
        <w:t xml:space="preserve">3. </w:t>
      </w:r>
      <w:r w:rsidR="00B51A80">
        <w:t xml:space="preserve">Разместить настоящее решение </w:t>
      </w:r>
      <w:r w:rsidR="00106BC6">
        <w:t>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3DE60DEE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 xml:space="preserve">Контроль за исполнением настоящего решения возложить на </w:t>
      </w:r>
      <w:r w:rsidR="00106BC6">
        <w:t>председателя</w:t>
      </w:r>
      <w:r w:rsidR="00B51A80">
        <w:t xml:space="preserve"> территориальной избирательной комиссии 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A7F7B" w14:textId="77777777" w:rsidR="005C779D" w:rsidRDefault="005C779D">
      <w:r>
        <w:separator/>
      </w:r>
    </w:p>
  </w:endnote>
  <w:endnote w:type="continuationSeparator" w:id="0">
    <w:p w14:paraId="19EC8739" w14:textId="77777777" w:rsidR="005C779D" w:rsidRDefault="005C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C32AF" w14:textId="77777777" w:rsidR="005C779D" w:rsidRDefault="005C779D">
      <w:r>
        <w:separator/>
      </w:r>
    </w:p>
  </w:footnote>
  <w:footnote w:type="continuationSeparator" w:id="0">
    <w:p w14:paraId="7DBD0587" w14:textId="77777777" w:rsidR="005C779D" w:rsidRDefault="005C7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405A8712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2340D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73784"/>
    <w:rsid w:val="00085DCE"/>
    <w:rsid w:val="000D0D54"/>
    <w:rsid w:val="000F0D81"/>
    <w:rsid w:val="000F1485"/>
    <w:rsid w:val="0010497F"/>
    <w:rsid w:val="00106BC6"/>
    <w:rsid w:val="00115836"/>
    <w:rsid w:val="001243E3"/>
    <w:rsid w:val="00137969"/>
    <w:rsid w:val="00165145"/>
    <w:rsid w:val="00170443"/>
    <w:rsid w:val="001757B8"/>
    <w:rsid w:val="00191482"/>
    <w:rsid w:val="001A00FC"/>
    <w:rsid w:val="001A36DA"/>
    <w:rsid w:val="001B15BE"/>
    <w:rsid w:val="001B206D"/>
    <w:rsid w:val="001C1318"/>
    <w:rsid w:val="001D475B"/>
    <w:rsid w:val="001E5DDA"/>
    <w:rsid w:val="00201E8F"/>
    <w:rsid w:val="00205244"/>
    <w:rsid w:val="00226F7B"/>
    <w:rsid w:val="00253E16"/>
    <w:rsid w:val="00257A42"/>
    <w:rsid w:val="00264F65"/>
    <w:rsid w:val="002707AF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5C15E9"/>
    <w:rsid w:val="005C779D"/>
    <w:rsid w:val="00600F16"/>
    <w:rsid w:val="006304A1"/>
    <w:rsid w:val="00640539"/>
    <w:rsid w:val="006503E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C7757"/>
    <w:rsid w:val="007E4EC0"/>
    <w:rsid w:val="007F5888"/>
    <w:rsid w:val="00811B95"/>
    <w:rsid w:val="00813760"/>
    <w:rsid w:val="0081478D"/>
    <w:rsid w:val="0082340D"/>
    <w:rsid w:val="008338E7"/>
    <w:rsid w:val="00853063"/>
    <w:rsid w:val="00856D4F"/>
    <w:rsid w:val="008643A6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B92"/>
    <w:rsid w:val="00AA3564"/>
    <w:rsid w:val="00AB3CE8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3FA1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7F0B"/>
    <w:rsid w:val="00FB3653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33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</cp:revision>
  <cp:lastPrinted>2026-04-24T07:26:00Z</cp:lastPrinted>
  <dcterms:created xsi:type="dcterms:W3CDTF">2026-07-18T21:17:00Z</dcterms:created>
  <dcterms:modified xsi:type="dcterms:W3CDTF">2026-07-20T08:45:00Z</dcterms:modified>
</cp:coreProperties>
</file>