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4B46BCA5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6123940" cy="1095375"/>
                <wp:effectExtent l="0" t="0" r="1016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23C42D" w14:textId="035DA18C" w:rsidR="00106BC6" w:rsidRPr="009F13EB" w:rsidRDefault="00F172AA" w:rsidP="009F13EB">
                            <w:pPr>
                              <w:ind w:firstLine="709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AF5F84">
                              <w:rPr>
                                <w:b/>
                                <w:szCs w:val="28"/>
                              </w:rPr>
                              <w:t xml:space="preserve">Об извещении о выявленных недостатках в документах, представленных кандидатом в депутаты Законодательного Собрания Пермского края пятого созыва </w:t>
                            </w:r>
                            <w:r w:rsidR="008E56AB">
                              <w:rPr>
                                <w:b/>
                                <w:szCs w:val="28"/>
                              </w:rPr>
                              <w:t>Скрипченко Анной Павловной</w:t>
                            </w:r>
                            <w:r w:rsidRPr="00AF5F84">
                              <w:rPr>
                                <w:b/>
                                <w:szCs w:val="28"/>
                              </w:rPr>
                              <w:t>, выдвинут</w:t>
                            </w:r>
                            <w:r w:rsidR="008E56AB">
                              <w:rPr>
                                <w:b/>
                                <w:szCs w:val="28"/>
                              </w:rPr>
                              <w:t>ой региональным отделением в Пермском крае Политической партии «НОВЫЕ ЛЮДИ»</w:t>
                            </w:r>
                            <w:r w:rsidRPr="00AF5F84">
                              <w:rPr>
                                <w:b/>
                                <w:szCs w:val="28"/>
                              </w:rPr>
                              <w:t xml:space="preserve"> по одноманд</w:t>
                            </w:r>
                            <w:r w:rsidR="009F13EB">
                              <w:rPr>
                                <w:b/>
                                <w:szCs w:val="28"/>
                              </w:rPr>
                              <w:t>атному избирательному округу № 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31pt;margin-top:170.25pt;width:482.2pt;height:86.2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" filled="f" stroked="f">
                <v:textbox inset="0,0,0,0">
                  <w:txbxContent>
                    <w:p w14:paraId="5B23C42D" w14:textId="035DA18C" w:rsidR="00106BC6" w:rsidRPr="009F13EB" w:rsidRDefault="00F172AA" w:rsidP="009F13EB">
                      <w:pPr>
                        <w:ind w:firstLine="709"/>
                        <w:jc w:val="center"/>
                        <w:rPr>
                          <w:b/>
                          <w:szCs w:val="28"/>
                        </w:rPr>
                      </w:pPr>
                      <w:r w:rsidRPr="00AF5F84">
                        <w:rPr>
                          <w:b/>
                          <w:szCs w:val="28"/>
                        </w:rPr>
                        <w:t xml:space="preserve">Об извещении о выявленных недостатках в документах, представленных кандидатом в депутаты Законодательного Собрания Пермского края пятого созыва </w:t>
                      </w:r>
                      <w:r w:rsidR="008E56AB">
                        <w:rPr>
                          <w:b/>
                          <w:szCs w:val="28"/>
                        </w:rPr>
                        <w:t>Скрипченко Анной Павловной</w:t>
                      </w:r>
                      <w:r w:rsidRPr="00AF5F84">
                        <w:rPr>
                          <w:b/>
                          <w:szCs w:val="28"/>
                        </w:rPr>
                        <w:t>, выдвинут</w:t>
                      </w:r>
                      <w:r w:rsidR="008E56AB">
                        <w:rPr>
                          <w:b/>
                          <w:szCs w:val="28"/>
                        </w:rPr>
                        <w:t>ой региональным отделением в Пермском крае Политической партии «НОВЫЕ ЛЮДИ»</w:t>
                      </w:r>
                      <w:r w:rsidRPr="00AF5F84">
                        <w:rPr>
                          <w:b/>
                          <w:szCs w:val="28"/>
                        </w:rPr>
                        <w:t xml:space="preserve"> по одноманд</w:t>
                      </w:r>
                      <w:r w:rsidR="009F13EB">
                        <w:rPr>
                          <w:b/>
                          <w:szCs w:val="28"/>
                        </w:rPr>
                        <w:t>атному избирательному округу № 6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645E4142" w:rsidR="00975170" w:rsidRPr="00DF42F4" w:rsidRDefault="00F172A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22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 xml:space="preserve"> июл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645E4142" w:rsidR="00975170" w:rsidRPr="00DF42F4" w:rsidRDefault="00F172A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22</w:t>
                      </w:r>
                      <w:r w:rsidR="00AB3CE8">
                        <w:rPr>
                          <w:sz w:val="24"/>
                          <w:szCs w:val="24"/>
                        </w:rPr>
                        <w:t xml:space="preserve"> июл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я </w:t>
                      </w:r>
                      <w:r w:rsidR="0010497F"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6BE0835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F172AA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FB3653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253E16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6503E9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0E727D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26BE0835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F172AA">
                        <w:rPr>
                          <w:sz w:val="24"/>
                          <w:szCs w:val="24"/>
                        </w:rPr>
                        <w:t>6</w:t>
                      </w:r>
                      <w:r w:rsidR="00FB3653">
                        <w:rPr>
                          <w:sz w:val="24"/>
                          <w:szCs w:val="24"/>
                        </w:rPr>
                        <w:t>/</w:t>
                      </w:r>
                      <w:r w:rsidR="00253E16">
                        <w:rPr>
                          <w:sz w:val="24"/>
                          <w:szCs w:val="24"/>
                        </w:rPr>
                        <w:t>0</w:t>
                      </w:r>
                      <w:r w:rsidR="006503E9">
                        <w:rPr>
                          <w:sz w:val="24"/>
                          <w:szCs w:val="24"/>
                        </w:rPr>
                        <w:t>3</w:t>
                      </w:r>
                      <w:r w:rsidR="000E727D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7CE2368" w14:textId="77777777" w:rsidR="00106BC6" w:rsidRDefault="00106BC6" w:rsidP="00B51A80">
      <w:pPr>
        <w:pStyle w:val="a7"/>
        <w:spacing w:line="360" w:lineRule="auto"/>
        <w:rPr>
          <w:szCs w:val="28"/>
        </w:rPr>
      </w:pPr>
    </w:p>
    <w:p w14:paraId="674E1F00" w14:textId="76225CDB" w:rsidR="00F172AA" w:rsidRDefault="00F172AA" w:rsidP="00DB49A4">
      <w:pPr>
        <w:spacing w:line="360" w:lineRule="auto"/>
        <w:ind w:firstLine="709"/>
        <w:jc w:val="both"/>
        <w:rPr>
          <w:szCs w:val="28"/>
        </w:rPr>
      </w:pPr>
      <w:r w:rsidRPr="004D1FC5">
        <w:rPr>
          <w:szCs w:val="28"/>
        </w:rPr>
        <w:t>Рассмотрев документы, представленные в</w:t>
      </w:r>
      <w:r w:rsidRPr="00895987">
        <w:rPr>
          <w:szCs w:val="28"/>
        </w:rPr>
        <w:t xml:space="preserve"> окружную избирательную комиссию по одноманда</w:t>
      </w:r>
      <w:r>
        <w:rPr>
          <w:szCs w:val="28"/>
        </w:rPr>
        <w:t>тному избирательному округу № 6</w:t>
      </w:r>
      <w:r w:rsidRPr="004D1FC5">
        <w:rPr>
          <w:szCs w:val="28"/>
        </w:rPr>
        <w:t xml:space="preserve"> (далее - Комиссия) для уведомления о выдвижении и регистрации кандидата в депутаты Законодательного Собрания Пермского края пятого созыва </w:t>
      </w:r>
      <w:r w:rsidR="008E56AB">
        <w:rPr>
          <w:szCs w:val="28"/>
        </w:rPr>
        <w:t>Скрипченко Анны Павловны</w:t>
      </w:r>
      <w:r w:rsidRPr="004D1FC5">
        <w:rPr>
          <w:szCs w:val="28"/>
        </w:rPr>
        <w:t>, выдвинуто</w:t>
      </w:r>
      <w:r w:rsidR="008E56AB">
        <w:rPr>
          <w:szCs w:val="28"/>
        </w:rPr>
        <w:t>й</w:t>
      </w:r>
      <w:r w:rsidRPr="004D1FC5">
        <w:rPr>
          <w:szCs w:val="28"/>
        </w:rPr>
        <w:t xml:space="preserve"> </w:t>
      </w:r>
      <w:r w:rsidR="008E56AB" w:rsidRPr="008E56AB">
        <w:rPr>
          <w:szCs w:val="28"/>
        </w:rPr>
        <w:t>региональным отделением в Пермском крае Политической партии «НОВЫЕ ЛЮДИ» по одномандатному избирательному округу № 6</w:t>
      </w:r>
      <w:r>
        <w:rPr>
          <w:szCs w:val="28"/>
        </w:rPr>
        <w:t>,</w:t>
      </w:r>
      <w:r w:rsidRPr="004D1FC5">
        <w:rPr>
          <w:szCs w:val="28"/>
        </w:rPr>
        <w:t xml:space="preserve"> в соответствии со статьями 14, </w:t>
      </w:r>
      <w:r w:rsidR="006D51CB">
        <w:rPr>
          <w:szCs w:val="28"/>
        </w:rPr>
        <w:t xml:space="preserve">28, </w:t>
      </w:r>
      <w:r w:rsidRPr="004D1FC5">
        <w:rPr>
          <w:szCs w:val="28"/>
        </w:rPr>
        <w:t>2</w:t>
      </w:r>
      <w:r w:rsidR="007E3C4A">
        <w:rPr>
          <w:szCs w:val="28"/>
        </w:rPr>
        <w:t>9</w:t>
      </w:r>
      <w:r w:rsidRPr="004D1FC5">
        <w:rPr>
          <w:szCs w:val="28"/>
        </w:rPr>
        <w:t>, 32 и 33 Закона Пермского края</w:t>
      </w:r>
      <w:r>
        <w:rPr>
          <w:szCs w:val="28"/>
        </w:rPr>
        <w:t xml:space="preserve"> </w:t>
      </w:r>
      <w:r w:rsidRPr="004D1FC5">
        <w:rPr>
          <w:szCs w:val="28"/>
        </w:rPr>
        <w:t>от 11 мая 2011 года № 766-ПК «О выборах депутатов Законодательного Собрания Пермского края»</w:t>
      </w:r>
      <w:r>
        <w:rPr>
          <w:szCs w:val="28"/>
        </w:rPr>
        <w:t>, руководствуясь</w:t>
      </w:r>
      <w:r w:rsidRPr="003A5B36">
        <w:rPr>
          <w:szCs w:val="28"/>
        </w:rPr>
        <w:t xml:space="preserve">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664D82B8" w14:textId="5209F507" w:rsidR="00B51A80" w:rsidRDefault="00B51A80" w:rsidP="00DB49A4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41FCCA5E" w14:textId="7084AFDD" w:rsidR="00F172AA" w:rsidRPr="004D1FC5" w:rsidRDefault="00F172AA" w:rsidP="00DB49A4">
      <w:pPr>
        <w:pStyle w:val="a7"/>
        <w:numPr>
          <w:ilvl w:val="0"/>
          <w:numId w:val="2"/>
        </w:numPr>
        <w:tabs>
          <w:tab w:val="left" w:pos="1134"/>
        </w:tabs>
        <w:suppressAutoHyphens/>
        <w:spacing w:line="360" w:lineRule="auto"/>
        <w:ind w:left="0" w:firstLine="709"/>
      </w:pPr>
      <w:r w:rsidRPr="004D1FC5">
        <w:t>Направить кандидату в депутаты Законодательного Собрания Пермского края пятого созыва</w:t>
      </w:r>
      <w:r>
        <w:t xml:space="preserve"> </w:t>
      </w:r>
      <w:r w:rsidR="008E56AB">
        <w:t>Скрипченко Анне Павловне</w:t>
      </w:r>
      <w:r w:rsidRPr="004D1FC5">
        <w:t>, выдвинуто</w:t>
      </w:r>
      <w:r w:rsidR="008E56AB">
        <w:t>й</w:t>
      </w:r>
      <w:r w:rsidRPr="004D1FC5">
        <w:t xml:space="preserve"> </w:t>
      </w:r>
      <w:r w:rsidR="008E56AB" w:rsidRPr="008E56AB">
        <w:rPr>
          <w:szCs w:val="28"/>
        </w:rPr>
        <w:t>региональным отделением в Пермском крае Политической партии «НОВЫЕ ЛЮДИ» по одномандатному избирательному округу № 6</w:t>
      </w:r>
      <w:r w:rsidR="00B76C10">
        <w:rPr>
          <w:szCs w:val="28"/>
        </w:rPr>
        <w:t>,</w:t>
      </w:r>
      <w:r w:rsidR="005F0612">
        <w:t xml:space="preserve"> </w:t>
      </w:r>
      <w:r w:rsidRPr="004D1FC5">
        <w:t xml:space="preserve">Извещение о выявленных недостатках в документах, представленных кандидатом в депутаты Законодательного Собрания Пермского края пятого созыва </w:t>
      </w:r>
      <w:r w:rsidR="008E56AB">
        <w:t>Скрипченко Анной Павловной</w:t>
      </w:r>
      <w:r w:rsidRPr="004D1FC5">
        <w:t>, выдвинут</w:t>
      </w:r>
      <w:r w:rsidR="008E56AB">
        <w:t xml:space="preserve">ой </w:t>
      </w:r>
      <w:r w:rsidR="008E56AB" w:rsidRPr="008E56AB">
        <w:rPr>
          <w:szCs w:val="28"/>
        </w:rPr>
        <w:t xml:space="preserve">региональным отделением в Пермском крае </w:t>
      </w:r>
      <w:r w:rsidR="008E56AB" w:rsidRPr="008E56AB">
        <w:rPr>
          <w:szCs w:val="28"/>
        </w:rPr>
        <w:lastRenderedPageBreak/>
        <w:t>Политической партии «НОВЫЕ ЛЮДИ» по одномандатному избирательному округу</w:t>
      </w:r>
      <w:r w:rsidR="008E56AB">
        <w:rPr>
          <w:szCs w:val="28"/>
        </w:rPr>
        <w:t xml:space="preserve"> </w:t>
      </w:r>
      <w:r w:rsidR="008E56AB" w:rsidRPr="008E56AB">
        <w:rPr>
          <w:szCs w:val="28"/>
        </w:rPr>
        <w:t>№ 6</w:t>
      </w:r>
      <w:r w:rsidR="00F36763" w:rsidRPr="004D1FC5">
        <w:t xml:space="preserve"> </w:t>
      </w:r>
      <w:r w:rsidRPr="004D1FC5">
        <w:t>(прилагается).</w:t>
      </w:r>
    </w:p>
    <w:p w14:paraId="57E1F53D" w14:textId="77777777" w:rsidR="00F172AA" w:rsidRDefault="007C7757" w:rsidP="00DB49A4">
      <w:pPr>
        <w:pStyle w:val="a7"/>
        <w:spacing w:line="360" w:lineRule="auto"/>
      </w:pPr>
      <w:r w:rsidRPr="007C7757">
        <w:rPr>
          <w:szCs w:val="28"/>
        </w:rPr>
        <w:t xml:space="preserve">2. </w:t>
      </w:r>
      <w:r w:rsidR="00F172AA"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14:paraId="6DF1B54D" w14:textId="25E1B1BB" w:rsidR="00B51A80" w:rsidRDefault="00F172AA" w:rsidP="00DB49A4">
      <w:pPr>
        <w:pStyle w:val="a7"/>
        <w:spacing w:line="360" w:lineRule="auto"/>
      </w:pPr>
      <w:r>
        <w:t>3.</w:t>
      </w:r>
      <w:r w:rsidR="006B1581">
        <w:t xml:space="preserve"> </w:t>
      </w:r>
      <w:r w:rsidRPr="004D1FC5">
        <w:t xml:space="preserve">Возложить контроль за исполнением настоящего решения на председателя территориальной избирательной комиссии </w:t>
      </w:r>
      <w:r w:rsidR="00B51A80">
        <w:t xml:space="preserve">Индустриального района города Перми </w:t>
      </w:r>
      <w:proofErr w:type="spellStart"/>
      <w:r w:rsidR="00106BC6">
        <w:t>Епанову</w:t>
      </w:r>
      <w:proofErr w:type="spellEnd"/>
      <w:r w:rsidR="00106BC6">
        <w:t xml:space="preserve"> О.Л.</w:t>
      </w:r>
    </w:p>
    <w:p w14:paraId="7CE2B9BA" w14:textId="77777777" w:rsidR="004F3819" w:rsidRPr="00751328" w:rsidRDefault="004F3819" w:rsidP="00DB49A4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2369E6AC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r>
              <w:t>О.Л.</w:t>
            </w:r>
            <w:r w:rsidR="00F172AA">
              <w:t xml:space="preserve"> </w:t>
            </w:r>
            <w:r>
              <w:t>Епанова</w:t>
            </w:r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2BD74CAA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r>
              <w:t>Е.А.</w:t>
            </w:r>
            <w:r w:rsidR="00F172AA">
              <w:t xml:space="preserve"> </w:t>
            </w:r>
            <w:proofErr w:type="spellStart"/>
            <w:r>
              <w:t>Фасхиева</w:t>
            </w:r>
            <w:proofErr w:type="spellEnd"/>
          </w:p>
        </w:tc>
      </w:tr>
      <w:tr w:rsidR="0054632A" w14:paraId="3C211A44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31208DD" w14:textId="7A0B3DD6" w:rsidR="0054632A" w:rsidRDefault="0054632A" w:rsidP="00CA4747">
            <w:pPr>
              <w:pStyle w:val="a7"/>
              <w:spacing w:line="240" w:lineRule="auto"/>
              <w:ind w:firstLine="0"/>
            </w:pPr>
            <w:bookmarkStart w:id="0" w:name="_GoBack"/>
            <w:bookmarkEnd w:id="0"/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5EACF58" w14:textId="77777777" w:rsidR="0054632A" w:rsidRDefault="0054632A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</w:tbl>
    <w:p w14:paraId="7FA9323F" w14:textId="5605ABE3" w:rsidR="00B24522" w:rsidRPr="00AF5F84" w:rsidRDefault="00B24522" w:rsidP="009300F9">
      <w:pPr>
        <w:ind w:left="5670"/>
        <w:jc w:val="center"/>
        <w:rPr>
          <w:szCs w:val="28"/>
        </w:rPr>
      </w:pPr>
    </w:p>
    <w:sectPr w:rsidR="00B24522" w:rsidRPr="00AF5F84" w:rsidSect="009F13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567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9492E6" w14:textId="77777777" w:rsidR="0085635F" w:rsidRDefault="0085635F">
      <w:r>
        <w:separator/>
      </w:r>
    </w:p>
  </w:endnote>
  <w:endnote w:type="continuationSeparator" w:id="0">
    <w:p w14:paraId="64F2065A" w14:textId="77777777" w:rsidR="0085635F" w:rsidRDefault="00856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518875" w14:textId="77777777" w:rsidR="0085635F" w:rsidRDefault="0085635F">
      <w:r>
        <w:separator/>
      </w:r>
    </w:p>
  </w:footnote>
  <w:footnote w:type="continuationSeparator" w:id="0">
    <w:p w14:paraId="12C2CA2F" w14:textId="77777777" w:rsidR="0085635F" w:rsidRDefault="00856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3846FD34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9300F9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34A8D"/>
    <w:rsid w:val="00035ABC"/>
    <w:rsid w:val="00040063"/>
    <w:rsid w:val="00042CD2"/>
    <w:rsid w:val="00073498"/>
    <w:rsid w:val="00073784"/>
    <w:rsid w:val="00085DCE"/>
    <w:rsid w:val="000D0D54"/>
    <w:rsid w:val="000E727D"/>
    <w:rsid w:val="000F0D81"/>
    <w:rsid w:val="000F1485"/>
    <w:rsid w:val="0010497F"/>
    <w:rsid w:val="00106BC6"/>
    <w:rsid w:val="00115836"/>
    <w:rsid w:val="001243E3"/>
    <w:rsid w:val="00137969"/>
    <w:rsid w:val="00165145"/>
    <w:rsid w:val="00170443"/>
    <w:rsid w:val="001757B8"/>
    <w:rsid w:val="00191482"/>
    <w:rsid w:val="001A00FC"/>
    <w:rsid w:val="001A2694"/>
    <w:rsid w:val="001A36DA"/>
    <w:rsid w:val="001A3E0C"/>
    <w:rsid w:val="001B15BE"/>
    <w:rsid w:val="001B206D"/>
    <w:rsid w:val="001C1318"/>
    <w:rsid w:val="001D475B"/>
    <w:rsid w:val="001E5DDA"/>
    <w:rsid w:val="00201E8F"/>
    <w:rsid w:val="00205244"/>
    <w:rsid w:val="00226F7B"/>
    <w:rsid w:val="00253E16"/>
    <w:rsid w:val="00257A42"/>
    <w:rsid w:val="00264F65"/>
    <w:rsid w:val="002707AF"/>
    <w:rsid w:val="00296CAB"/>
    <w:rsid w:val="002B21D1"/>
    <w:rsid w:val="002B3EE9"/>
    <w:rsid w:val="002C2A72"/>
    <w:rsid w:val="002D277C"/>
    <w:rsid w:val="002D4959"/>
    <w:rsid w:val="002D6100"/>
    <w:rsid w:val="002E2BDC"/>
    <w:rsid w:val="002F44B0"/>
    <w:rsid w:val="003012C6"/>
    <w:rsid w:val="00303229"/>
    <w:rsid w:val="00303589"/>
    <w:rsid w:val="00331EFD"/>
    <w:rsid w:val="00347F81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273D1"/>
    <w:rsid w:val="00447D5C"/>
    <w:rsid w:val="00455977"/>
    <w:rsid w:val="00461A95"/>
    <w:rsid w:val="00462428"/>
    <w:rsid w:val="00472F0F"/>
    <w:rsid w:val="00474EF2"/>
    <w:rsid w:val="00495A49"/>
    <w:rsid w:val="004A1B98"/>
    <w:rsid w:val="004B052C"/>
    <w:rsid w:val="004B1FC7"/>
    <w:rsid w:val="004B2B86"/>
    <w:rsid w:val="004E2451"/>
    <w:rsid w:val="004F3819"/>
    <w:rsid w:val="004F451C"/>
    <w:rsid w:val="00512D15"/>
    <w:rsid w:val="00524C40"/>
    <w:rsid w:val="00525A05"/>
    <w:rsid w:val="005276C9"/>
    <w:rsid w:val="005331AB"/>
    <w:rsid w:val="0054111D"/>
    <w:rsid w:val="0054632A"/>
    <w:rsid w:val="00551323"/>
    <w:rsid w:val="005522B1"/>
    <w:rsid w:val="00553882"/>
    <w:rsid w:val="00556797"/>
    <w:rsid w:val="00584989"/>
    <w:rsid w:val="00592B00"/>
    <w:rsid w:val="005A62A6"/>
    <w:rsid w:val="005C15E9"/>
    <w:rsid w:val="005C779D"/>
    <w:rsid w:val="005C77B2"/>
    <w:rsid w:val="005F0612"/>
    <w:rsid w:val="00600F16"/>
    <w:rsid w:val="006112AB"/>
    <w:rsid w:val="006304A1"/>
    <w:rsid w:val="00640539"/>
    <w:rsid w:val="006503E9"/>
    <w:rsid w:val="006541FD"/>
    <w:rsid w:val="00654D6B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D51CB"/>
    <w:rsid w:val="006F038A"/>
    <w:rsid w:val="00703FDF"/>
    <w:rsid w:val="00741EB1"/>
    <w:rsid w:val="00751328"/>
    <w:rsid w:val="00756AB6"/>
    <w:rsid w:val="00772DA0"/>
    <w:rsid w:val="007746C3"/>
    <w:rsid w:val="007C52A7"/>
    <w:rsid w:val="007C7757"/>
    <w:rsid w:val="007E3C4A"/>
    <w:rsid w:val="007E4EC0"/>
    <w:rsid w:val="007F5888"/>
    <w:rsid w:val="00811B95"/>
    <w:rsid w:val="00813760"/>
    <w:rsid w:val="0081478D"/>
    <w:rsid w:val="0082340D"/>
    <w:rsid w:val="008259C3"/>
    <w:rsid w:val="00826B4B"/>
    <w:rsid w:val="008338E7"/>
    <w:rsid w:val="00853063"/>
    <w:rsid w:val="0085635F"/>
    <w:rsid w:val="00856D4F"/>
    <w:rsid w:val="008643A6"/>
    <w:rsid w:val="00867F8C"/>
    <w:rsid w:val="00873008"/>
    <w:rsid w:val="008858AC"/>
    <w:rsid w:val="008907E9"/>
    <w:rsid w:val="00894006"/>
    <w:rsid w:val="008A4039"/>
    <w:rsid w:val="008B44FB"/>
    <w:rsid w:val="008B5678"/>
    <w:rsid w:val="008C35AF"/>
    <w:rsid w:val="008E56AB"/>
    <w:rsid w:val="008F37B9"/>
    <w:rsid w:val="00902D5C"/>
    <w:rsid w:val="00905991"/>
    <w:rsid w:val="00913FA0"/>
    <w:rsid w:val="009213EB"/>
    <w:rsid w:val="00923635"/>
    <w:rsid w:val="0092526C"/>
    <w:rsid w:val="009300F9"/>
    <w:rsid w:val="0093411B"/>
    <w:rsid w:val="00975170"/>
    <w:rsid w:val="00986F32"/>
    <w:rsid w:val="009C26B0"/>
    <w:rsid w:val="009E2B6B"/>
    <w:rsid w:val="009E37C7"/>
    <w:rsid w:val="009F13EB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7EB"/>
    <w:rsid w:val="00A67D26"/>
    <w:rsid w:val="00A73284"/>
    <w:rsid w:val="00A80A57"/>
    <w:rsid w:val="00A92A25"/>
    <w:rsid w:val="00A97983"/>
    <w:rsid w:val="00A97B92"/>
    <w:rsid w:val="00AA3564"/>
    <w:rsid w:val="00AB3CE8"/>
    <w:rsid w:val="00AD3B0E"/>
    <w:rsid w:val="00AF5F84"/>
    <w:rsid w:val="00B02235"/>
    <w:rsid w:val="00B100EF"/>
    <w:rsid w:val="00B1160A"/>
    <w:rsid w:val="00B11B42"/>
    <w:rsid w:val="00B14765"/>
    <w:rsid w:val="00B15E2E"/>
    <w:rsid w:val="00B17649"/>
    <w:rsid w:val="00B20B7E"/>
    <w:rsid w:val="00B237E4"/>
    <w:rsid w:val="00B24522"/>
    <w:rsid w:val="00B33253"/>
    <w:rsid w:val="00B347FA"/>
    <w:rsid w:val="00B45B6A"/>
    <w:rsid w:val="00B45C9C"/>
    <w:rsid w:val="00B46040"/>
    <w:rsid w:val="00B51A80"/>
    <w:rsid w:val="00B60FDF"/>
    <w:rsid w:val="00B617B8"/>
    <w:rsid w:val="00B64016"/>
    <w:rsid w:val="00B64E38"/>
    <w:rsid w:val="00B7195A"/>
    <w:rsid w:val="00B72D4A"/>
    <w:rsid w:val="00B76C10"/>
    <w:rsid w:val="00B77D71"/>
    <w:rsid w:val="00B80B3E"/>
    <w:rsid w:val="00B871BB"/>
    <w:rsid w:val="00B90C37"/>
    <w:rsid w:val="00B9285C"/>
    <w:rsid w:val="00BA6E86"/>
    <w:rsid w:val="00BA7FB1"/>
    <w:rsid w:val="00BB38DD"/>
    <w:rsid w:val="00BB3A5A"/>
    <w:rsid w:val="00BB6EFB"/>
    <w:rsid w:val="00BC03E1"/>
    <w:rsid w:val="00BC66B0"/>
    <w:rsid w:val="00BC7D7A"/>
    <w:rsid w:val="00BE0A82"/>
    <w:rsid w:val="00BE415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3FA1"/>
    <w:rsid w:val="00CF1EBC"/>
    <w:rsid w:val="00D05B3A"/>
    <w:rsid w:val="00D07A22"/>
    <w:rsid w:val="00D277F2"/>
    <w:rsid w:val="00D50D5D"/>
    <w:rsid w:val="00D642F3"/>
    <w:rsid w:val="00D715AA"/>
    <w:rsid w:val="00D81BB7"/>
    <w:rsid w:val="00D923FA"/>
    <w:rsid w:val="00DA02CC"/>
    <w:rsid w:val="00DB235A"/>
    <w:rsid w:val="00DB49A4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12E9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5065"/>
    <w:rsid w:val="00EC6E46"/>
    <w:rsid w:val="00ED46C9"/>
    <w:rsid w:val="00EF2328"/>
    <w:rsid w:val="00EF312D"/>
    <w:rsid w:val="00F172AA"/>
    <w:rsid w:val="00F23E87"/>
    <w:rsid w:val="00F30BDA"/>
    <w:rsid w:val="00F36763"/>
    <w:rsid w:val="00F4014D"/>
    <w:rsid w:val="00F478A8"/>
    <w:rsid w:val="00F56E73"/>
    <w:rsid w:val="00F70748"/>
    <w:rsid w:val="00F7626C"/>
    <w:rsid w:val="00F827D8"/>
    <w:rsid w:val="00F83103"/>
    <w:rsid w:val="00F90AA2"/>
    <w:rsid w:val="00FA1594"/>
    <w:rsid w:val="00FA379C"/>
    <w:rsid w:val="00FA7F0B"/>
    <w:rsid w:val="00FB3653"/>
    <w:rsid w:val="00FE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F172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159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33</cp:revision>
  <cp:lastPrinted>2026-07-22T12:54:00Z</cp:lastPrinted>
  <dcterms:created xsi:type="dcterms:W3CDTF">2026-07-18T21:17:00Z</dcterms:created>
  <dcterms:modified xsi:type="dcterms:W3CDTF">2026-07-22T16:43:00Z</dcterms:modified>
</cp:coreProperties>
</file>