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0B32515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4478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3C42D" w14:textId="23A28382" w:rsidR="00106BC6" w:rsidRPr="00B33253" w:rsidRDefault="00F172AA" w:rsidP="00E606E2">
                            <w:pPr>
                              <w:ind w:firstLine="709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F5F84">
                              <w:rPr>
                                <w:b/>
                                <w:szCs w:val="28"/>
                              </w:rPr>
                              <w:t>Об извещении о выявленных недостатках в документах, представленных кандидатом в депутаты Законодательного Собрания Пермского края пятого созыва Бородиным Вадимом Георгиевичем, выдвинутым избирательным объединением</w:t>
                            </w:r>
                            <w:r w:rsidRPr="00AF5F84">
                              <w:rPr>
                                <w:szCs w:val="28"/>
                              </w:rPr>
                              <w:t xml:space="preserve"> 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14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" filled="f" stroked="f">
                <v:textbox inset="0,0,0,0">
                  <w:txbxContent>
                    <w:p w14:paraId="5B23C42D" w14:textId="23A28382" w:rsidR="00106BC6" w:rsidRPr="00B33253" w:rsidRDefault="00F172AA" w:rsidP="00E606E2">
                      <w:pPr>
                        <w:ind w:firstLine="709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F5F84">
                        <w:rPr>
                          <w:b/>
                          <w:szCs w:val="28"/>
                        </w:rPr>
                        <w:t>Об извещении о выявленных недостатках в документах, представленных кандидатом в депутаты Законодательного Собрания Пермского края пятого созыва Бородиным Вадимом Георгиевичем, выдвинутым избирательным объединением</w:t>
                      </w:r>
                      <w:r w:rsidRPr="00AF5F84">
                        <w:rPr>
                          <w:szCs w:val="28"/>
                        </w:rPr>
                        <w:t xml:space="preserve"> </w:t>
                      </w:r>
                      <w:r w:rsidRPr="00AF5F84">
                        <w:rPr>
                          <w:b/>
                          <w:szCs w:val="28"/>
                        </w:rPr>
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6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45E4142" w:rsidR="00975170" w:rsidRPr="00DF42F4" w:rsidRDefault="00F172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45E4142" w:rsidR="00975170" w:rsidRPr="00DF42F4" w:rsidRDefault="00F172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22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C93DA20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F172A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E526E3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E526E3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C93DA20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F172AA">
                        <w:rPr>
                          <w:sz w:val="24"/>
                          <w:szCs w:val="24"/>
                        </w:rPr>
                        <w:t>6</w:t>
                      </w:r>
                      <w:r w:rsidR="00FB3653">
                        <w:rPr>
                          <w:sz w:val="24"/>
                          <w:szCs w:val="24"/>
                        </w:rPr>
                        <w:t>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E526E3">
                        <w:rPr>
                          <w:sz w:val="24"/>
                          <w:szCs w:val="24"/>
                        </w:rPr>
                        <w:t>4</w:t>
                      </w:r>
                      <w:r w:rsidR="0010497F">
                        <w:rPr>
                          <w:sz w:val="24"/>
                          <w:szCs w:val="24"/>
                        </w:rPr>
                        <w:t>-</w:t>
                      </w:r>
                      <w:r w:rsidR="00E526E3">
                        <w:rPr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626E756C" w14:textId="77777777" w:rsidR="00E606E2" w:rsidRDefault="00E606E2" w:rsidP="00331F3F">
      <w:pPr>
        <w:spacing w:line="360" w:lineRule="auto"/>
        <w:ind w:firstLine="709"/>
        <w:jc w:val="both"/>
        <w:rPr>
          <w:szCs w:val="28"/>
        </w:rPr>
      </w:pPr>
    </w:p>
    <w:p w14:paraId="674E1F00" w14:textId="1647FAD5" w:rsidR="00F172AA" w:rsidRDefault="00F172AA" w:rsidP="00331F3F">
      <w:pPr>
        <w:spacing w:line="360" w:lineRule="auto"/>
        <w:ind w:firstLine="709"/>
        <w:jc w:val="both"/>
        <w:rPr>
          <w:szCs w:val="28"/>
        </w:rPr>
      </w:pPr>
      <w:bookmarkStart w:id="0" w:name="_GoBack"/>
      <w:bookmarkEnd w:id="0"/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>тному избирательному округу № 6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в депутаты Законодательного Собрания Пермского края пятого созыва </w:t>
      </w:r>
      <w:r>
        <w:rPr>
          <w:szCs w:val="28"/>
        </w:rPr>
        <w:t>Бородина Вадима Георгиевича</w:t>
      </w:r>
      <w:r w:rsidRPr="004D1FC5">
        <w:rPr>
          <w:szCs w:val="28"/>
        </w:rPr>
        <w:t>, выдвинутого 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>по одномандатному избирательному округу № 6</w:t>
      </w:r>
      <w:r>
        <w:rPr>
          <w:szCs w:val="28"/>
        </w:rPr>
        <w:t>,</w:t>
      </w:r>
      <w:r w:rsidRPr="004D1FC5">
        <w:rPr>
          <w:szCs w:val="28"/>
        </w:rPr>
        <w:t xml:space="preserve"> в соответствии со статьями 14,</w:t>
      </w:r>
      <w:r w:rsidR="00BB2ADC">
        <w:rPr>
          <w:szCs w:val="28"/>
        </w:rPr>
        <w:t xml:space="preserve"> </w:t>
      </w:r>
      <w:r w:rsidRPr="004D1FC5">
        <w:rPr>
          <w:szCs w:val="28"/>
        </w:rPr>
        <w:t>28,</w:t>
      </w:r>
      <w:r w:rsidR="00BB2ADC">
        <w:rPr>
          <w:szCs w:val="28"/>
        </w:rPr>
        <w:t xml:space="preserve"> 29,</w:t>
      </w:r>
      <w:r w:rsidR="00681AB9">
        <w:rPr>
          <w:szCs w:val="28"/>
        </w:rPr>
        <w:t xml:space="preserve"> </w:t>
      </w:r>
      <w:r w:rsidRPr="004D1FC5">
        <w:rPr>
          <w:szCs w:val="28"/>
        </w:rPr>
        <w:t>32 и 33 Закона Пермского края</w:t>
      </w:r>
      <w:r>
        <w:rPr>
          <w:szCs w:val="28"/>
        </w:rPr>
        <w:t xml:space="preserve"> </w:t>
      </w:r>
      <w:r w:rsidRPr="004D1FC5">
        <w:rPr>
          <w:szCs w:val="28"/>
        </w:rPr>
        <w:t>от 11 мая 2011 года 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664D82B8" w14:textId="5209F507" w:rsidR="00B51A80" w:rsidRDefault="00B51A80" w:rsidP="00331F3F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1FCCA5E" w14:textId="0E185072" w:rsidR="00F172AA" w:rsidRPr="004D1FC5" w:rsidRDefault="00F172AA" w:rsidP="00331F3F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line="360" w:lineRule="auto"/>
        <w:ind w:left="0" w:firstLine="709"/>
      </w:pPr>
      <w:r w:rsidRPr="004D1FC5">
        <w:t>Направить кандидату в депутаты Законодательного Собрания Пермского края пятого созыва</w:t>
      </w:r>
      <w:r>
        <w:t xml:space="preserve"> Бородину Вадиму Георгиевичу</w:t>
      </w:r>
      <w:r w:rsidRPr="004D1FC5">
        <w:t xml:space="preserve">, выдвинутому </w:t>
      </w:r>
      <w:r w:rsidRPr="004D1FC5">
        <w:rPr>
          <w:szCs w:val="28"/>
        </w:rPr>
        <w:t>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>по одномандатному избирательному округу № 6</w:t>
      </w:r>
      <w:r w:rsidR="00643FFF">
        <w:rPr>
          <w:szCs w:val="28"/>
        </w:rPr>
        <w:t>,</w:t>
      </w:r>
      <w:r w:rsidRPr="004D1FC5">
        <w:t xml:space="preserve"> Извещение о </w:t>
      </w:r>
      <w:r w:rsidRPr="004D1FC5">
        <w:lastRenderedPageBreak/>
        <w:t xml:space="preserve">выявленных недостатках в документах, представленных кандидатом в депутаты Законодательного Собрания Пермского края пятого созыва </w:t>
      </w:r>
      <w:r w:rsidR="00F36763">
        <w:t>Бородиным Вадимом Георгиевичем</w:t>
      </w:r>
      <w:r w:rsidRPr="004D1FC5">
        <w:t xml:space="preserve">, выдвинутым </w:t>
      </w:r>
      <w:r w:rsidR="00F36763" w:rsidRPr="004D1FC5">
        <w:rPr>
          <w:szCs w:val="28"/>
        </w:rPr>
        <w:t>избирательным объединением «</w:t>
      </w:r>
      <w:r w:rsidR="00F36763">
        <w:t>КПРФ-ПЕРМСКОЕ КРАЕВОЕ ОТДЕЛЕНИЕ политической партии КОММУНИСТИЧЕСКАЯ ПАРТИЯ РОССИЙСКОЙ ФЕДЕРАЦИИ»</w:t>
      </w:r>
      <w:r w:rsidR="00F36763" w:rsidRPr="0059523B">
        <w:rPr>
          <w:b/>
          <w:szCs w:val="28"/>
        </w:rPr>
        <w:t xml:space="preserve"> </w:t>
      </w:r>
      <w:r w:rsidR="00F36763" w:rsidRPr="0059523B">
        <w:rPr>
          <w:szCs w:val="28"/>
        </w:rPr>
        <w:t>по одномандатному избирательному округу № 6</w:t>
      </w:r>
      <w:r w:rsidR="00F36763" w:rsidRPr="004D1FC5">
        <w:t xml:space="preserve"> </w:t>
      </w:r>
      <w:r w:rsidRPr="004D1FC5">
        <w:t>(прилагается).</w:t>
      </w:r>
    </w:p>
    <w:p w14:paraId="57E1F53D" w14:textId="77777777" w:rsidR="00F172AA" w:rsidRDefault="007C7757" w:rsidP="00331F3F">
      <w:pPr>
        <w:pStyle w:val="a7"/>
        <w:spacing w:line="360" w:lineRule="auto"/>
      </w:pPr>
      <w:r w:rsidRPr="007C7757">
        <w:rPr>
          <w:szCs w:val="28"/>
        </w:rPr>
        <w:t xml:space="preserve">2. </w:t>
      </w:r>
      <w:r w:rsidR="00F172AA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25E1B1BB" w:rsidR="00B51A80" w:rsidRDefault="00F172AA" w:rsidP="00331F3F">
      <w:pPr>
        <w:pStyle w:val="a7"/>
        <w:spacing w:line="360" w:lineRule="auto"/>
      </w:pPr>
      <w:r>
        <w:t>3.</w:t>
      </w:r>
      <w:r w:rsidR="006B1581">
        <w:t xml:space="preserve"> </w:t>
      </w:r>
      <w:r w:rsidRPr="004D1FC5">
        <w:t xml:space="preserve">Возложить контроль за исполнением настоящего решения на председателя территориальной избирательной комиссии </w:t>
      </w:r>
      <w:r w:rsidR="00B51A80">
        <w:t xml:space="preserve">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331F3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2369E6AC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</w:t>
            </w:r>
            <w:r w:rsidR="00F172AA">
              <w:t xml:space="preserve"> </w:t>
            </w:r>
            <w:r>
              <w:t>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2BD74CAA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</w:t>
            </w:r>
            <w:r w:rsidR="00F172AA">
              <w:t xml:space="preserve"> </w:t>
            </w:r>
            <w:proofErr w:type="spellStart"/>
            <w:r>
              <w:t>Фасхиева</w:t>
            </w:r>
            <w:proofErr w:type="spellEnd"/>
          </w:p>
        </w:tc>
      </w:tr>
      <w:tr w:rsidR="0054632A" w14:paraId="3C211A44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31208DD" w14:textId="7A0B3DD6" w:rsidR="0054632A" w:rsidRDefault="0054632A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EACF58" w14:textId="77777777" w:rsidR="0054632A" w:rsidRDefault="0054632A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7FA9323F" w14:textId="63C36261" w:rsidR="00B24522" w:rsidRPr="00AF5F84" w:rsidRDefault="00B24522" w:rsidP="00AB3DFD">
      <w:pPr>
        <w:ind w:left="5670"/>
        <w:jc w:val="center"/>
        <w:rPr>
          <w:szCs w:val="28"/>
        </w:rPr>
      </w:pPr>
    </w:p>
    <w:sectPr w:rsidR="00B24522" w:rsidRPr="00AF5F8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E858D" w14:textId="77777777" w:rsidR="00186599" w:rsidRDefault="00186599">
      <w:r>
        <w:separator/>
      </w:r>
    </w:p>
  </w:endnote>
  <w:endnote w:type="continuationSeparator" w:id="0">
    <w:p w14:paraId="63351E16" w14:textId="77777777" w:rsidR="00186599" w:rsidRDefault="001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1A48F" w14:textId="77777777" w:rsidR="00186599" w:rsidRDefault="00186599">
      <w:r>
        <w:separator/>
      </w:r>
    </w:p>
  </w:footnote>
  <w:footnote w:type="continuationSeparator" w:id="0">
    <w:p w14:paraId="157B5C7D" w14:textId="77777777" w:rsidR="00186599" w:rsidRDefault="00186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1119E00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606E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D0D54"/>
    <w:rsid w:val="000F0D81"/>
    <w:rsid w:val="000F1485"/>
    <w:rsid w:val="0010497F"/>
    <w:rsid w:val="00106BC6"/>
    <w:rsid w:val="00115534"/>
    <w:rsid w:val="00115836"/>
    <w:rsid w:val="001178CF"/>
    <w:rsid w:val="001243E3"/>
    <w:rsid w:val="00137969"/>
    <w:rsid w:val="00165145"/>
    <w:rsid w:val="00170443"/>
    <w:rsid w:val="001757B8"/>
    <w:rsid w:val="00186599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707AF"/>
    <w:rsid w:val="00296CAB"/>
    <w:rsid w:val="002B21D1"/>
    <w:rsid w:val="002B3EE9"/>
    <w:rsid w:val="002C2A72"/>
    <w:rsid w:val="002D277C"/>
    <w:rsid w:val="002D4959"/>
    <w:rsid w:val="002E2BDC"/>
    <w:rsid w:val="002F44B0"/>
    <w:rsid w:val="003012C6"/>
    <w:rsid w:val="00303229"/>
    <w:rsid w:val="00303589"/>
    <w:rsid w:val="00314AED"/>
    <w:rsid w:val="00331EFD"/>
    <w:rsid w:val="00331F3F"/>
    <w:rsid w:val="00357CAF"/>
    <w:rsid w:val="003617B3"/>
    <w:rsid w:val="00364ABC"/>
    <w:rsid w:val="00365DAC"/>
    <w:rsid w:val="00371D99"/>
    <w:rsid w:val="00383862"/>
    <w:rsid w:val="00385F5E"/>
    <w:rsid w:val="003A316E"/>
    <w:rsid w:val="003B5AAA"/>
    <w:rsid w:val="003C14CC"/>
    <w:rsid w:val="003C306A"/>
    <w:rsid w:val="003C51F7"/>
    <w:rsid w:val="003E7736"/>
    <w:rsid w:val="003F70E0"/>
    <w:rsid w:val="00412B26"/>
    <w:rsid w:val="0042123A"/>
    <w:rsid w:val="004467C6"/>
    <w:rsid w:val="00447D5C"/>
    <w:rsid w:val="00461A95"/>
    <w:rsid w:val="00462428"/>
    <w:rsid w:val="00472F0F"/>
    <w:rsid w:val="00474EF2"/>
    <w:rsid w:val="0048661E"/>
    <w:rsid w:val="00495A49"/>
    <w:rsid w:val="004A1B98"/>
    <w:rsid w:val="004B052C"/>
    <w:rsid w:val="004B1FC7"/>
    <w:rsid w:val="004B2B86"/>
    <w:rsid w:val="004C025A"/>
    <w:rsid w:val="004E2451"/>
    <w:rsid w:val="004F3819"/>
    <w:rsid w:val="004F451C"/>
    <w:rsid w:val="00512D15"/>
    <w:rsid w:val="00524C40"/>
    <w:rsid w:val="00525A05"/>
    <w:rsid w:val="005276C9"/>
    <w:rsid w:val="005331AB"/>
    <w:rsid w:val="0054111D"/>
    <w:rsid w:val="0054632A"/>
    <w:rsid w:val="00551323"/>
    <w:rsid w:val="005522B1"/>
    <w:rsid w:val="00553882"/>
    <w:rsid w:val="00556797"/>
    <w:rsid w:val="00584989"/>
    <w:rsid w:val="00592B00"/>
    <w:rsid w:val="005A62A6"/>
    <w:rsid w:val="005C15E9"/>
    <w:rsid w:val="005C779D"/>
    <w:rsid w:val="005C7F7A"/>
    <w:rsid w:val="005E17CD"/>
    <w:rsid w:val="00600F16"/>
    <w:rsid w:val="006304A1"/>
    <w:rsid w:val="00640539"/>
    <w:rsid w:val="00643FFF"/>
    <w:rsid w:val="006503E9"/>
    <w:rsid w:val="006541FD"/>
    <w:rsid w:val="006566AB"/>
    <w:rsid w:val="00681AB9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86BB8"/>
    <w:rsid w:val="007C52A7"/>
    <w:rsid w:val="007C7757"/>
    <w:rsid w:val="007E4EC0"/>
    <w:rsid w:val="007E66B8"/>
    <w:rsid w:val="007F3194"/>
    <w:rsid w:val="007F5888"/>
    <w:rsid w:val="00806F57"/>
    <w:rsid w:val="00811B95"/>
    <w:rsid w:val="00813760"/>
    <w:rsid w:val="0081478D"/>
    <w:rsid w:val="0082340D"/>
    <w:rsid w:val="00826B4B"/>
    <w:rsid w:val="008301E1"/>
    <w:rsid w:val="008338E7"/>
    <w:rsid w:val="00853063"/>
    <w:rsid w:val="00856D4F"/>
    <w:rsid w:val="008643A6"/>
    <w:rsid w:val="00867F8C"/>
    <w:rsid w:val="00873008"/>
    <w:rsid w:val="008858AC"/>
    <w:rsid w:val="008907E9"/>
    <w:rsid w:val="00894006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86F3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005"/>
    <w:rsid w:val="00A73284"/>
    <w:rsid w:val="00A80A57"/>
    <w:rsid w:val="00A92A25"/>
    <w:rsid w:val="00A97B92"/>
    <w:rsid w:val="00AA3564"/>
    <w:rsid w:val="00AB3CE8"/>
    <w:rsid w:val="00AB3DFD"/>
    <w:rsid w:val="00AD3B0E"/>
    <w:rsid w:val="00AF5F84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2ADC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752E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3521"/>
    <w:rsid w:val="00DE48F3"/>
    <w:rsid w:val="00DF27D0"/>
    <w:rsid w:val="00DF42F4"/>
    <w:rsid w:val="00DF5AD2"/>
    <w:rsid w:val="00E04155"/>
    <w:rsid w:val="00E10E03"/>
    <w:rsid w:val="00E11D12"/>
    <w:rsid w:val="00E212E9"/>
    <w:rsid w:val="00E2366A"/>
    <w:rsid w:val="00E23FB8"/>
    <w:rsid w:val="00E526E3"/>
    <w:rsid w:val="00E531F5"/>
    <w:rsid w:val="00E56B58"/>
    <w:rsid w:val="00E606E2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06631"/>
    <w:rsid w:val="00F172AA"/>
    <w:rsid w:val="00F23E87"/>
    <w:rsid w:val="00F30BDA"/>
    <w:rsid w:val="00F36763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3B43"/>
    <w:rsid w:val="00FA7F0B"/>
    <w:rsid w:val="00FB3653"/>
    <w:rsid w:val="00FC1884"/>
    <w:rsid w:val="00FE1BE8"/>
    <w:rsid w:val="00FE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17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385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31</cp:revision>
  <cp:lastPrinted>2026-07-22T13:10:00Z</cp:lastPrinted>
  <dcterms:created xsi:type="dcterms:W3CDTF">2026-07-18T21:17:00Z</dcterms:created>
  <dcterms:modified xsi:type="dcterms:W3CDTF">2026-07-22T16:45:00Z</dcterms:modified>
</cp:coreProperties>
</file>