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7098665E">
                <wp:simplePos x="0" y="0"/>
                <wp:positionH relativeFrom="margin">
                  <wp:align>right</wp:align>
                </wp:positionH>
                <wp:positionV relativeFrom="page">
                  <wp:posOffset>2164080</wp:posOffset>
                </wp:positionV>
                <wp:extent cx="5939790" cy="1280160"/>
                <wp:effectExtent l="0" t="0" r="3810" b="1524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280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29EB23" w14:textId="072BA998" w:rsidR="00106BC6" w:rsidRPr="005C370B" w:rsidRDefault="00106BC6" w:rsidP="0012684E">
                            <w:pPr>
                              <w:suppressAutoHyphens/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 регистрации уполномоченного представителя по финансовым вопросам </w:t>
                            </w:r>
                            <w:r w:rsidRPr="006367A5">
                              <w:rPr>
                                <w:b/>
                                <w:szCs w:val="22"/>
                              </w:rPr>
                              <w:t>кандидат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а</w:t>
                            </w:r>
                            <w:r w:rsidRPr="006367A5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  <w:r w:rsidRPr="009E247E">
                              <w:rPr>
                                <w:b/>
                                <w:szCs w:val="22"/>
                              </w:rPr>
                              <w:t xml:space="preserve">в депутаты 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Пермской городской Думы восьмого созыва </w:t>
                            </w:r>
                            <w:proofErr w:type="spellStart"/>
                            <w:r w:rsidR="002F5C25" w:rsidRPr="002F5C25">
                              <w:rPr>
                                <w:b/>
                                <w:szCs w:val="22"/>
                              </w:rPr>
                              <w:t>Усынина</w:t>
                            </w:r>
                            <w:proofErr w:type="spellEnd"/>
                            <w:r w:rsidR="002F5C25" w:rsidRPr="002F5C25">
                              <w:rPr>
                                <w:b/>
                                <w:szCs w:val="22"/>
                              </w:rPr>
                              <w:t xml:space="preserve"> Михаила Олеговича</w:t>
                            </w:r>
                            <w:r w:rsidRPr="00F412B6">
                              <w:rPr>
                                <w:b/>
                                <w:szCs w:val="22"/>
                              </w:rPr>
                              <w:t>,</w:t>
                            </w:r>
                            <w:r w:rsidRPr="00F254A2">
                              <w:t xml:space="preserve"> </w:t>
                            </w:r>
                            <w:r w:rsidRPr="00F254A2">
                              <w:rPr>
                                <w:b/>
                                <w:szCs w:val="22"/>
                              </w:rPr>
                              <w:t>выдвинут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ого</w:t>
                            </w:r>
                            <w:r w:rsidR="007278D6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  <w:r w:rsidRPr="00F254A2">
                              <w:rPr>
                                <w:b/>
                                <w:szCs w:val="22"/>
                              </w:rPr>
                              <w:t xml:space="preserve">избирательным </w:t>
                            </w:r>
                            <w:r w:rsidR="00D85F33">
                              <w:rPr>
                                <w:b/>
                                <w:szCs w:val="22"/>
                              </w:rPr>
                              <w:t xml:space="preserve">объединением </w:t>
                            </w:r>
                            <w:r w:rsidR="0012684E" w:rsidRPr="0012684E">
                              <w:rPr>
                                <w:b/>
                                <w:szCs w:val="22"/>
                              </w:rPr>
                              <w:t xml:space="preserve">РЕГИОНАЛЬНОЕ ОТДЕЛЕНИЕ В ПЕРМСКОМ КРАЕ </w:t>
                            </w:r>
                            <w:r w:rsidR="00D85F33">
                              <w:rPr>
                                <w:b/>
                                <w:szCs w:val="22"/>
                              </w:rPr>
                              <w:t>ПОЛИТИЧЕСКОЙ ПАРТИИ «</w:t>
                            </w:r>
                            <w:r w:rsidR="007278D6">
                              <w:rPr>
                                <w:b/>
                                <w:szCs w:val="22"/>
                              </w:rPr>
                              <w:t xml:space="preserve">НОВЫЕ </w:t>
                            </w:r>
                            <w:proofErr w:type="spellStart"/>
                            <w:proofErr w:type="gramStart"/>
                            <w:r w:rsidR="007278D6">
                              <w:rPr>
                                <w:b/>
                                <w:szCs w:val="22"/>
                              </w:rPr>
                              <w:t>ЛЮДИ</w:t>
                            </w:r>
                            <w:r w:rsidR="00D85F33">
                              <w:rPr>
                                <w:b/>
                                <w:szCs w:val="22"/>
                              </w:rPr>
                              <w:t>»</w:t>
                            </w:r>
                            <w:r w:rsidRPr="00F254A2">
                              <w:rPr>
                                <w:b/>
                                <w:szCs w:val="22"/>
                              </w:rPr>
                              <w:t>по</w:t>
                            </w:r>
                            <w:proofErr w:type="spellEnd"/>
                            <w:proofErr w:type="gramEnd"/>
                            <w:r w:rsidRPr="00F254A2">
                              <w:rPr>
                                <w:b/>
                                <w:szCs w:val="22"/>
                              </w:rPr>
                              <w:t xml:space="preserve"> одномандатному избирательному округу № 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5</w:t>
                            </w:r>
                          </w:p>
                          <w:p w14:paraId="5B23C42D" w14:textId="77777777" w:rsidR="00106BC6" w:rsidRPr="00B33253" w:rsidRDefault="00106BC6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4pt;width:467.7pt;height:100.8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3ctgIAALIFAAAOAAAAZHJzL2Uyb0RvYy54bWysVMlu2zAQvRfoPxC8K1oiWwsiB4llFQXS&#10;BUj6AbREWUQlUiVpS2nQf++Qsuwsl6KtDsSIHL55M/M4V9dj16IDlYoJnmH/wsOI8lJUjO8y/O2h&#10;cGKMlCa8Iq3gNMOPVOHr1ft3V0Of0kA0oq2oRADCVTr0GW607lPXVWVDO6IuRE85HNZCdkTDr9y5&#10;lSQDoHetG3je0h2ErHopSqoU7ObTIV5Z/Lqmpf5S14pq1GYYuGm7Srtuzequrki6k6RvWHmkQf6C&#10;RUcYh6AnqJxogvaSvYHqWCmFErW+KEXnirpmJbU5QDa+9yqb+4b01OYCxVH9qUzq/8GWnw9fJWJV&#10;hgMvCaLgMoow4qSDVj3QUaNbMaKFqdLQqxSc73tw1yNsQ7dtxqq/E+V3hbhYN4Tv6I2UYmgoqYCl&#10;b266z65OOMqAbIdPooIwZK+FBRpr2ZkSQlEQoEO3Hk8dMlRK2Fwkl0mUwFEJZ34Qe/7S9tAl6Xy9&#10;l0p/oKJDxsiwBAlYeHK4U9rQIensYqJxUbC2tTJo+YsNcJx2IDhcNWeGhu3qU+Ilm3gTh04YLDdO&#10;6OW5c1OsQ2dZ+NEiv8zX69z/ZeL6YdqwqqLchJkV5od/1sGj1idtnDSmRMsqA2coKbnbrluJDgQU&#10;XtjPFh1Ozm7uSxq2CJDLq5T8IPRug8QplnHkhEW4cJLIix3PT26TpRcmYV68TOmOcfrvKaEhw8ki&#10;WExqOpN+lZtnv7e5kbRjGmZIy7oMxycnkhoNbnhlW6sJayf7WSkM/XMpoN1zo61ijUgnuepxOwKK&#10;kfFWVI+gXSlAWaBCGHxgNEL+xGiAIZJh9WNPJMWo/chB/2bizIacje1sEF7C1QxrjCZzrafJtO8l&#10;2zWAPL0wLm7gjdTMqvfM4viyYDDYJI5DzEye5//W6zxqV78BAAD//wMAUEsDBBQABgAIAAAAIQCg&#10;s51M3wAAAAgBAAAPAAAAZHJzL2Rvd25yZXYueG1sTI/BTsMwEETvSPyDtUjcqE2bVjTNpqoQnJAQ&#10;aTj06MRuEjVeh9htw9+znOC4mtXMe9l2cr242DF0nhAeZwqEpdqbjhqEz/L14QlEiJqM7j1ZhG8b&#10;YJvf3mQ6Nf5Khb3sYyO4hEKqEdoYh1TKULfW6TDzgyXOjn50OvI5NtKM+srlrpdzpVbS6Y54odWD&#10;fW5tfdqfHcLuQMVL9/VefRTHoivLtaK31Qnx/m7abUBEO8W/Z/jFZ3TImanyZzJB9AgsEhEWiWIB&#10;jteLZQKiQlgm8wRknsn/AvkPAAAA//8DAFBLAQItABQABgAIAAAAIQC2gziS/gAAAOEBAAATAAAA&#10;AAAAAAAAAAAAAAAAAABbQ29udGVudF9UeXBlc10ueG1sUEsBAi0AFAAGAAgAAAAhADj9If/WAAAA&#10;lAEAAAsAAAAAAAAAAAAAAAAALwEAAF9yZWxzLy5yZWxzUEsBAi0AFAAGAAgAAAAhABaJndy2AgAA&#10;sgUAAA4AAAAAAAAAAAAAAAAALgIAAGRycy9lMm9Eb2MueG1sUEsBAi0AFAAGAAgAAAAhAKCznUzf&#10;AAAACAEAAA8AAAAAAAAAAAAAAAAAEAUAAGRycy9kb3ducmV2LnhtbFBLBQYAAAAABAAEAPMAAAAc&#10;BgAAAAA=&#10;" filled="f" stroked="f">
                <v:textbox inset="0,0,0,0">
                  <w:txbxContent>
                    <w:p w14:paraId="0629EB23" w14:textId="072BA998" w:rsidR="00106BC6" w:rsidRPr="005C370B" w:rsidRDefault="00106BC6" w:rsidP="0012684E">
                      <w:pPr>
                        <w:suppressAutoHyphens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 регистрации уполномоченного представителя по финансовым вопросам </w:t>
                      </w:r>
                      <w:r w:rsidRPr="006367A5">
                        <w:rPr>
                          <w:b/>
                          <w:szCs w:val="22"/>
                        </w:rPr>
                        <w:t>кандидат</w:t>
                      </w:r>
                      <w:r>
                        <w:rPr>
                          <w:b/>
                          <w:szCs w:val="22"/>
                        </w:rPr>
                        <w:t>а</w:t>
                      </w:r>
                      <w:r w:rsidRPr="006367A5">
                        <w:rPr>
                          <w:b/>
                          <w:szCs w:val="22"/>
                        </w:rPr>
                        <w:t xml:space="preserve"> </w:t>
                      </w:r>
                      <w:r w:rsidRPr="009E247E">
                        <w:rPr>
                          <w:b/>
                          <w:szCs w:val="22"/>
                        </w:rPr>
                        <w:t xml:space="preserve">в депутаты </w:t>
                      </w:r>
                      <w:r>
                        <w:rPr>
                          <w:b/>
                          <w:szCs w:val="22"/>
                        </w:rPr>
                        <w:t xml:space="preserve">Пермской городской Думы восьмого созыва </w:t>
                      </w:r>
                      <w:proofErr w:type="spellStart"/>
                      <w:r w:rsidR="002F5C25" w:rsidRPr="002F5C25">
                        <w:rPr>
                          <w:b/>
                          <w:szCs w:val="22"/>
                        </w:rPr>
                        <w:t>Усынина</w:t>
                      </w:r>
                      <w:proofErr w:type="spellEnd"/>
                      <w:r w:rsidR="002F5C25" w:rsidRPr="002F5C25">
                        <w:rPr>
                          <w:b/>
                          <w:szCs w:val="22"/>
                        </w:rPr>
                        <w:t xml:space="preserve"> Михаила Олеговича</w:t>
                      </w:r>
                      <w:r w:rsidRPr="00F412B6">
                        <w:rPr>
                          <w:b/>
                          <w:szCs w:val="22"/>
                        </w:rPr>
                        <w:t>,</w:t>
                      </w:r>
                      <w:r w:rsidRPr="00F254A2">
                        <w:t xml:space="preserve"> </w:t>
                      </w:r>
                      <w:r w:rsidRPr="00F254A2">
                        <w:rPr>
                          <w:b/>
                          <w:szCs w:val="22"/>
                        </w:rPr>
                        <w:t>выдвинут</w:t>
                      </w:r>
                      <w:r>
                        <w:rPr>
                          <w:b/>
                          <w:szCs w:val="22"/>
                        </w:rPr>
                        <w:t>ого</w:t>
                      </w:r>
                      <w:r w:rsidR="007278D6">
                        <w:rPr>
                          <w:b/>
                          <w:szCs w:val="22"/>
                        </w:rPr>
                        <w:t xml:space="preserve"> </w:t>
                      </w:r>
                      <w:r w:rsidRPr="00F254A2">
                        <w:rPr>
                          <w:b/>
                          <w:szCs w:val="22"/>
                        </w:rPr>
                        <w:t xml:space="preserve">избирательным </w:t>
                      </w:r>
                      <w:r w:rsidR="00D85F33">
                        <w:rPr>
                          <w:b/>
                          <w:szCs w:val="22"/>
                        </w:rPr>
                        <w:t xml:space="preserve">объединением </w:t>
                      </w:r>
                      <w:r w:rsidR="0012684E" w:rsidRPr="0012684E">
                        <w:rPr>
                          <w:b/>
                          <w:szCs w:val="22"/>
                        </w:rPr>
                        <w:t xml:space="preserve">РЕГИОНАЛЬНОЕ ОТДЕЛЕНИЕ В ПЕРМСКОМ КРАЕ </w:t>
                      </w:r>
                      <w:r w:rsidR="00D85F33">
                        <w:rPr>
                          <w:b/>
                          <w:szCs w:val="22"/>
                        </w:rPr>
                        <w:t>ПОЛИТИЧЕСКОЙ ПАРТИИ «</w:t>
                      </w:r>
                      <w:r w:rsidR="007278D6">
                        <w:rPr>
                          <w:b/>
                          <w:szCs w:val="22"/>
                        </w:rPr>
                        <w:t xml:space="preserve">НОВЫЕ </w:t>
                      </w:r>
                      <w:proofErr w:type="spellStart"/>
                      <w:proofErr w:type="gramStart"/>
                      <w:r w:rsidR="007278D6">
                        <w:rPr>
                          <w:b/>
                          <w:szCs w:val="22"/>
                        </w:rPr>
                        <w:t>ЛЮДИ</w:t>
                      </w:r>
                      <w:r w:rsidR="00D85F33">
                        <w:rPr>
                          <w:b/>
                          <w:szCs w:val="22"/>
                        </w:rPr>
                        <w:t>»</w:t>
                      </w:r>
                      <w:r w:rsidRPr="00F254A2">
                        <w:rPr>
                          <w:b/>
                          <w:szCs w:val="22"/>
                        </w:rPr>
                        <w:t>по</w:t>
                      </w:r>
                      <w:proofErr w:type="spellEnd"/>
                      <w:proofErr w:type="gramEnd"/>
                      <w:r w:rsidRPr="00F254A2">
                        <w:rPr>
                          <w:b/>
                          <w:szCs w:val="22"/>
                        </w:rPr>
                        <w:t xml:space="preserve"> одномандатному избирательному округу № </w:t>
                      </w:r>
                      <w:r>
                        <w:rPr>
                          <w:b/>
                          <w:szCs w:val="22"/>
                        </w:rPr>
                        <w:t>5</w:t>
                      </w:r>
                    </w:p>
                    <w:p w14:paraId="5B23C42D" w14:textId="77777777" w:rsidR="00106BC6" w:rsidRPr="00B33253" w:rsidRDefault="00106BC6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6EE516AD" w:rsidR="00975170" w:rsidRPr="00DF42F4" w:rsidRDefault="00253E16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7F12EF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  <w:r w:rsidR="00AB3CE8">
                              <w:rPr>
                                <w:sz w:val="24"/>
                                <w:szCs w:val="24"/>
                              </w:rPr>
                              <w:t xml:space="preserve"> июл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я </w:t>
                            </w:r>
                            <w:r w:rsidR="0010497F">
                              <w:rPr>
                                <w:sz w:val="24"/>
                                <w:szCs w:val="24"/>
                              </w:rPr>
                              <w:t>2026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F93A36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6EE516AD" w:rsidR="00975170" w:rsidRPr="00DF42F4" w:rsidRDefault="00253E16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7F12EF">
                        <w:rPr>
                          <w:sz w:val="24"/>
                          <w:szCs w:val="24"/>
                        </w:rPr>
                        <w:t>5</w:t>
                      </w:r>
                      <w:r w:rsidR="00AB3CE8">
                        <w:rPr>
                          <w:sz w:val="24"/>
                          <w:szCs w:val="24"/>
                        </w:rPr>
                        <w:t xml:space="preserve"> июл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я </w:t>
                      </w:r>
                      <w:r w:rsidR="0010497F">
                        <w:rPr>
                          <w:sz w:val="24"/>
                          <w:szCs w:val="24"/>
                        </w:rPr>
                        <w:t>2026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4BA79F11" w:rsidR="00E75F24" w:rsidRPr="00DF42F4" w:rsidRDefault="00C431F8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7F12EF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 w:rsidR="00253E16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7F12EF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 w:rsidR="0010497F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4BA79F11" w:rsidR="00E75F24" w:rsidRPr="00DF42F4" w:rsidRDefault="00C431F8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9</w:t>
                      </w:r>
                      <w:r w:rsidR="007F12EF">
                        <w:rPr>
                          <w:sz w:val="24"/>
                          <w:szCs w:val="24"/>
                        </w:rPr>
                        <w:t>3</w:t>
                      </w:r>
                      <w:r w:rsidR="00253E16">
                        <w:rPr>
                          <w:sz w:val="24"/>
                          <w:szCs w:val="24"/>
                        </w:rPr>
                        <w:t>/0</w:t>
                      </w:r>
                      <w:r w:rsidR="007F12EF">
                        <w:rPr>
                          <w:sz w:val="24"/>
                          <w:szCs w:val="24"/>
                        </w:rPr>
                        <w:t>3</w:t>
                      </w:r>
                      <w:r w:rsidR="0010497F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7CE2368" w14:textId="77777777" w:rsidR="00106BC6" w:rsidRDefault="00106BC6" w:rsidP="00B51A80">
      <w:pPr>
        <w:pStyle w:val="a7"/>
        <w:spacing w:line="360" w:lineRule="auto"/>
        <w:rPr>
          <w:szCs w:val="28"/>
        </w:rPr>
      </w:pPr>
    </w:p>
    <w:p w14:paraId="4916C548" w14:textId="77777777" w:rsidR="00106BC6" w:rsidRDefault="00106BC6" w:rsidP="00B51A80">
      <w:pPr>
        <w:pStyle w:val="a7"/>
        <w:spacing w:line="360" w:lineRule="auto"/>
        <w:rPr>
          <w:szCs w:val="28"/>
        </w:rPr>
      </w:pPr>
    </w:p>
    <w:p w14:paraId="1FFA1F4E" w14:textId="58A31685" w:rsidR="00106BC6" w:rsidRDefault="00106BC6" w:rsidP="00106BC6">
      <w:pPr>
        <w:pStyle w:val="a7"/>
        <w:spacing w:line="360" w:lineRule="auto"/>
        <w:rPr>
          <w:szCs w:val="28"/>
        </w:rPr>
      </w:pPr>
      <w:r w:rsidRPr="00CC7D06">
        <w:rPr>
          <w:szCs w:val="28"/>
        </w:rPr>
        <w:t>Рассмотрев документы, представленные в окружную избирательную комиссию по одномандатному избирательному округу №</w:t>
      </w:r>
      <w:r>
        <w:rPr>
          <w:szCs w:val="28"/>
        </w:rPr>
        <w:t xml:space="preserve"> 5 </w:t>
      </w:r>
      <w:r w:rsidRPr="005B1612">
        <w:rPr>
          <w:szCs w:val="28"/>
        </w:rPr>
        <w:t>о назначении уполномоченн</w:t>
      </w:r>
      <w:r>
        <w:rPr>
          <w:szCs w:val="28"/>
        </w:rPr>
        <w:t>ого</w:t>
      </w:r>
      <w:r w:rsidRPr="005B1612">
        <w:rPr>
          <w:szCs w:val="28"/>
        </w:rPr>
        <w:t xml:space="preserve"> представител</w:t>
      </w:r>
      <w:r>
        <w:rPr>
          <w:szCs w:val="28"/>
        </w:rPr>
        <w:t xml:space="preserve">я </w:t>
      </w:r>
      <w:r w:rsidRPr="00F412B6">
        <w:rPr>
          <w:szCs w:val="28"/>
        </w:rPr>
        <w:t>по финансовым вопросам</w:t>
      </w:r>
      <w:r>
        <w:rPr>
          <w:szCs w:val="28"/>
        </w:rPr>
        <w:t xml:space="preserve"> </w:t>
      </w:r>
      <w:r w:rsidRPr="00CC7D06">
        <w:rPr>
          <w:szCs w:val="28"/>
        </w:rPr>
        <w:t>кандидата</w:t>
      </w:r>
      <w:r>
        <w:rPr>
          <w:szCs w:val="28"/>
        </w:rPr>
        <w:t xml:space="preserve"> </w:t>
      </w:r>
      <w:r w:rsidRPr="00CC7D06">
        <w:rPr>
          <w:szCs w:val="28"/>
        </w:rPr>
        <w:t xml:space="preserve">в депутаты </w:t>
      </w:r>
      <w:r w:rsidRPr="00106BC6">
        <w:rPr>
          <w:szCs w:val="28"/>
        </w:rPr>
        <w:t xml:space="preserve">Пермской городской Думы восьмого созыва </w:t>
      </w:r>
      <w:proofErr w:type="spellStart"/>
      <w:r w:rsidR="002F5C25">
        <w:rPr>
          <w:szCs w:val="28"/>
        </w:rPr>
        <w:t>Усынина</w:t>
      </w:r>
      <w:proofErr w:type="spellEnd"/>
      <w:r w:rsidR="002F5C25">
        <w:rPr>
          <w:szCs w:val="28"/>
        </w:rPr>
        <w:t xml:space="preserve"> Михаила Олеговича</w:t>
      </w:r>
      <w:r w:rsidR="007278D6">
        <w:rPr>
          <w:szCs w:val="28"/>
        </w:rPr>
        <w:t xml:space="preserve">, выдвинутого </w:t>
      </w:r>
      <w:r w:rsidR="00D85F33">
        <w:rPr>
          <w:szCs w:val="28"/>
        </w:rPr>
        <w:t xml:space="preserve">избирательным объединением </w:t>
      </w:r>
      <w:r w:rsidR="0012684E" w:rsidRPr="0012684E">
        <w:rPr>
          <w:szCs w:val="28"/>
        </w:rPr>
        <w:t>РЕГИОНАЛЬНОЕ ОТДЕЛЕНИЕ В ПЕРМСКОМ КР</w:t>
      </w:r>
      <w:r w:rsidR="00D85F33">
        <w:rPr>
          <w:szCs w:val="28"/>
        </w:rPr>
        <w:t>АЕ ПОЛИТИЧЕСКОЙ ПАРТИИ «НОВЫЕ ЛЮДИ»</w:t>
      </w:r>
      <w:r w:rsidRPr="00106BC6">
        <w:rPr>
          <w:szCs w:val="28"/>
        </w:rPr>
        <w:t xml:space="preserve"> по одномандатному избирательному округу № 5</w:t>
      </w:r>
      <w:r w:rsidRPr="00CC7D06">
        <w:rPr>
          <w:szCs w:val="28"/>
        </w:rPr>
        <w:t>,</w:t>
      </w:r>
      <w:r>
        <w:rPr>
          <w:szCs w:val="28"/>
        </w:rPr>
        <w:t xml:space="preserve"> руководствуясь</w:t>
      </w:r>
      <w:r w:rsidRPr="00106BC6">
        <w:rPr>
          <w:szCs w:val="28"/>
        </w:rPr>
        <w:t xml:space="preserve"> </w:t>
      </w:r>
      <w:r>
        <w:rPr>
          <w:szCs w:val="28"/>
        </w:rPr>
        <w:t xml:space="preserve">частью </w:t>
      </w:r>
      <w:r w:rsidRPr="007C7757">
        <w:rPr>
          <w:szCs w:val="28"/>
        </w:rPr>
        <w:t>2 статьи 57 Закона Пермского края от 09.11.2009 № 525</w:t>
      </w:r>
      <w:r>
        <w:rPr>
          <w:szCs w:val="28"/>
        </w:rPr>
        <w:t xml:space="preserve"> «О выборах депутатов представи</w:t>
      </w:r>
      <w:r w:rsidRPr="007C7757">
        <w:rPr>
          <w:szCs w:val="28"/>
        </w:rPr>
        <w:t>тельных органов муниципальных образований в Пермском крае»</w:t>
      </w:r>
      <w:r>
        <w:rPr>
          <w:szCs w:val="28"/>
        </w:rPr>
        <w:t xml:space="preserve"> и</w:t>
      </w:r>
      <w:r w:rsidRPr="00CC7D06">
        <w:t xml:space="preserve"> </w:t>
      </w:r>
      <w:r>
        <w:t>п</w:t>
      </w:r>
      <w:r w:rsidRPr="00CC7D06">
        <w:rPr>
          <w:szCs w:val="28"/>
        </w:rPr>
        <w:t>остановлени</w:t>
      </w:r>
      <w:r>
        <w:rPr>
          <w:szCs w:val="28"/>
        </w:rPr>
        <w:t>ем</w:t>
      </w:r>
      <w:r w:rsidRPr="00CC7D06">
        <w:rPr>
          <w:szCs w:val="28"/>
        </w:rPr>
        <w:t xml:space="preserve"> Избирательной комиссии Пермского края от 27</w:t>
      </w:r>
      <w:r>
        <w:rPr>
          <w:szCs w:val="28"/>
        </w:rPr>
        <w:t xml:space="preserve"> апреля </w:t>
      </w:r>
      <w:r w:rsidRPr="00CC7D06">
        <w:rPr>
          <w:szCs w:val="28"/>
        </w:rPr>
        <w:t xml:space="preserve">2026 </w:t>
      </w:r>
      <w:r>
        <w:rPr>
          <w:szCs w:val="28"/>
        </w:rPr>
        <w:t>года № 112/05</w:t>
      </w:r>
      <w:r w:rsidRPr="00CC7D06">
        <w:rPr>
          <w:szCs w:val="28"/>
        </w:rPr>
        <w:t>-4</w:t>
      </w:r>
      <w:r>
        <w:rPr>
          <w:szCs w:val="28"/>
        </w:rPr>
        <w:t xml:space="preserve"> «</w:t>
      </w:r>
      <w:r w:rsidRPr="00106BC6">
        <w:rPr>
          <w:szCs w:val="28"/>
        </w:rPr>
        <w:t>О возложении полномочий окружных избирательных комиссий по выборам</w:t>
      </w:r>
      <w:r>
        <w:rPr>
          <w:szCs w:val="28"/>
        </w:rPr>
        <w:t xml:space="preserve"> </w:t>
      </w:r>
      <w:r w:rsidRPr="00106BC6">
        <w:rPr>
          <w:szCs w:val="28"/>
        </w:rPr>
        <w:t>депутатов Пермской городской Думы восьмого созыва на территориальные</w:t>
      </w:r>
      <w:r>
        <w:rPr>
          <w:szCs w:val="28"/>
        </w:rPr>
        <w:t xml:space="preserve"> </w:t>
      </w:r>
      <w:r w:rsidRPr="00106BC6">
        <w:rPr>
          <w:szCs w:val="28"/>
        </w:rPr>
        <w:t>избирательные комиссии административных районов города Перми</w:t>
      </w:r>
      <w:r>
        <w:rPr>
          <w:szCs w:val="28"/>
        </w:rPr>
        <w:t>»,</w:t>
      </w:r>
    </w:p>
    <w:p w14:paraId="664D82B8" w14:textId="5209F507" w:rsidR="00B51A80" w:rsidRDefault="00B51A80" w:rsidP="00B51A80">
      <w:pPr>
        <w:pStyle w:val="a7"/>
        <w:spacing w:line="360" w:lineRule="auto"/>
        <w:jc w:val="center"/>
      </w:pPr>
      <w:r>
        <w:t xml:space="preserve">Комиссия р е </w:t>
      </w:r>
      <w:proofErr w:type="gramStart"/>
      <w:r>
        <w:t>ш</w:t>
      </w:r>
      <w:proofErr w:type="gramEnd"/>
      <w:r>
        <w:t xml:space="preserve"> а е т:</w:t>
      </w:r>
    </w:p>
    <w:p w14:paraId="21DD30D6" w14:textId="5730F6CF" w:rsidR="007C7757" w:rsidRPr="007C7757" w:rsidRDefault="007C7757" w:rsidP="007C7757">
      <w:pPr>
        <w:pStyle w:val="a7"/>
        <w:spacing w:line="360" w:lineRule="auto"/>
        <w:rPr>
          <w:szCs w:val="28"/>
        </w:rPr>
      </w:pPr>
      <w:r>
        <w:rPr>
          <w:szCs w:val="28"/>
        </w:rPr>
        <w:t xml:space="preserve">1. </w:t>
      </w:r>
      <w:r w:rsidRPr="007C7757">
        <w:rPr>
          <w:szCs w:val="28"/>
        </w:rPr>
        <w:t xml:space="preserve">Зарегистрировать </w:t>
      </w:r>
      <w:r>
        <w:rPr>
          <w:szCs w:val="28"/>
        </w:rPr>
        <w:t>уполномочен</w:t>
      </w:r>
      <w:r w:rsidR="00106BC6">
        <w:rPr>
          <w:szCs w:val="28"/>
        </w:rPr>
        <w:t>ного</w:t>
      </w:r>
      <w:r>
        <w:rPr>
          <w:szCs w:val="28"/>
        </w:rPr>
        <w:t xml:space="preserve"> представи</w:t>
      </w:r>
      <w:r w:rsidR="00106BC6">
        <w:rPr>
          <w:szCs w:val="28"/>
        </w:rPr>
        <w:t>теля</w:t>
      </w:r>
      <w:r w:rsidRPr="007C7757">
        <w:rPr>
          <w:szCs w:val="28"/>
        </w:rPr>
        <w:t xml:space="preserve"> по финансовым вопросам кандидата в депутаты Пермской </w:t>
      </w:r>
      <w:r>
        <w:rPr>
          <w:szCs w:val="28"/>
        </w:rPr>
        <w:t xml:space="preserve">городской Думы восьмого созыва </w:t>
      </w:r>
      <w:proofErr w:type="spellStart"/>
      <w:r w:rsidR="002F5C25">
        <w:rPr>
          <w:szCs w:val="28"/>
        </w:rPr>
        <w:t>Усынина</w:t>
      </w:r>
      <w:proofErr w:type="spellEnd"/>
      <w:r w:rsidR="002F5C25">
        <w:rPr>
          <w:szCs w:val="28"/>
        </w:rPr>
        <w:t xml:space="preserve"> Михаила Олеговича</w:t>
      </w:r>
      <w:r w:rsidR="007278D6">
        <w:rPr>
          <w:szCs w:val="28"/>
        </w:rPr>
        <w:t xml:space="preserve">, выдвинутого </w:t>
      </w:r>
      <w:r w:rsidR="00D85F33">
        <w:rPr>
          <w:szCs w:val="28"/>
        </w:rPr>
        <w:t xml:space="preserve">избирательным объединением </w:t>
      </w:r>
      <w:r w:rsidR="0012684E" w:rsidRPr="0012684E">
        <w:rPr>
          <w:szCs w:val="28"/>
        </w:rPr>
        <w:t>РЕГИОНАЛЬНОЕ ОТДЕЛЕНИЕ В ПЕР</w:t>
      </w:r>
      <w:r w:rsidR="00D85F33">
        <w:rPr>
          <w:szCs w:val="28"/>
        </w:rPr>
        <w:t>МСКОМ КРАЕ ПОЛИТИЧЕСКОЙ ПАРТИИ «НОВЫЕ ЛЮДИ»</w:t>
      </w:r>
      <w:bookmarkStart w:id="0" w:name="_GoBack"/>
      <w:bookmarkEnd w:id="0"/>
      <w:r w:rsidR="00106BC6" w:rsidRPr="00106BC6">
        <w:rPr>
          <w:szCs w:val="28"/>
        </w:rPr>
        <w:t xml:space="preserve"> по одномандатному избирательному округу № 5</w:t>
      </w:r>
      <w:r w:rsidR="00106BC6">
        <w:rPr>
          <w:szCs w:val="28"/>
        </w:rPr>
        <w:t xml:space="preserve"> </w:t>
      </w:r>
      <w:r w:rsidR="002F5C25" w:rsidRPr="002F5C25">
        <w:rPr>
          <w:szCs w:val="28"/>
        </w:rPr>
        <w:t>Комарову Екатерину Вячеславовну</w:t>
      </w:r>
      <w:r w:rsidR="005C15E9" w:rsidRPr="002F5C25">
        <w:rPr>
          <w:szCs w:val="28"/>
        </w:rPr>
        <w:t>.</w:t>
      </w:r>
    </w:p>
    <w:p w14:paraId="1B39EAF8" w14:textId="0D01FF98" w:rsidR="007C7757" w:rsidRDefault="007C7757" w:rsidP="007C7757">
      <w:pPr>
        <w:pStyle w:val="a7"/>
        <w:spacing w:line="360" w:lineRule="auto"/>
        <w:rPr>
          <w:szCs w:val="28"/>
        </w:rPr>
      </w:pPr>
      <w:r w:rsidRPr="007C7757">
        <w:rPr>
          <w:szCs w:val="28"/>
        </w:rPr>
        <w:lastRenderedPageBreak/>
        <w:t>2. Выдать уполномоченному представителю по финансовым вопросам копию настоящего решения и удостоверение установленного образца.</w:t>
      </w:r>
    </w:p>
    <w:p w14:paraId="06650EB4" w14:textId="75D116BA" w:rsidR="00B51A80" w:rsidRDefault="006B1581" w:rsidP="00106BC6">
      <w:pPr>
        <w:pStyle w:val="a7"/>
        <w:spacing w:line="360" w:lineRule="auto"/>
      </w:pPr>
      <w:r>
        <w:t xml:space="preserve">3. </w:t>
      </w:r>
      <w:r w:rsidR="00B51A80">
        <w:t xml:space="preserve">Разместить настоящее решение </w:t>
      </w:r>
      <w:r w:rsidR="00106BC6">
        <w:t>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14:paraId="6DF1B54D" w14:textId="3DE60DEE" w:rsidR="00B51A80" w:rsidRDefault="006B1581" w:rsidP="00B51A80">
      <w:pPr>
        <w:pStyle w:val="a7"/>
        <w:spacing w:line="360" w:lineRule="auto"/>
      </w:pPr>
      <w:r>
        <w:t xml:space="preserve">4. </w:t>
      </w:r>
      <w:r w:rsidR="00B51A80">
        <w:t xml:space="preserve">Контроль за исполнением настоящего решения возложить на </w:t>
      </w:r>
      <w:r w:rsidR="00106BC6">
        <w:t>председателя</w:t>
      </w:r>
      <w:r w:rsidR="00B51A80">
        <w:t xml:space="preserve"> территориальной избирательной комиссии Индустриального района города Перми </w:t>
      </w:r>
      <w:proofErr w:type="spellStart"/>
      <w:r w:rsidR="00106BC6">
        <w:t>Епанову</w:t>
      </w:r>
      <w:proofErr w:type="spellEnd"/>
      <w:r w:rsidR="00106BC6">
        <w:t xml:space="preserve"> О.Л.</w:t>
      </w:r>
    </w:p>
    <w:p w14:paraId="7CE2B9BA" w14:textId="77777777" w:rsidR="004F3819" w:rsidRPr="00751328" w:rsidRDefault="004F3819" w:rsidP="004F3819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4F3819" w14:paraId="257ACCB8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0FC0411" w14:textId="77777777" w:rsidR="004F3819" w:rsidRPr="00FD0E8F" w:rsidRDefault="004F3819" w:rsidP="00CA4747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F34BE70" w14:textId="4D6CDA79" w:rsidR="004F3819" w:rsidRDefault="0010497F" w:rsidP="00CA4747">
            <w:pPr>
              <w:pStyle w:val="a7"/>
              <w:spacing w:before="600" w:line="240" w:lineRule="auto"/>
              <w:ind w:firstLine="0"/>
              <w:jc w:val="right"/>
            </w:pPr>
            <w:proofErr w:type="spellStart"/>
            <w:r>
              <w:t>О.Л.Епанова</w:t>
            </w:r>
            <w:proofErr w:type="spellEnd"/>
          </w:p>
        </w:tc>
      </w:tr>
      <w:tr w:rsidR="004F3819" w14:paraId="3609241B" w14:textId="77777777" w:rsidTr="00CA4747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0C7666" w14:textId="77777777" w:rsidR="004F3819" w:rsidRDefault="004F3819" w:rsidP="00CA4747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02712CD" w14:textId="77777777" w:rsidR="004F3819" w:rsidRDefault="004F3819" w:rsidP="00CA4747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4F3819" w14:paraId="6F69DE3F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7BAED4A" w14:textId="77777777" w:rsidR="004F3819" w:rsidRDefault="004F3819" w:rsidP="00CA4747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92DDC50" w14:textId="34F92457" w:rsidR="004F3819" w:rsidRDefault="0010497F" w:rsidP="00CA4747">
            <w:pPr>
              <w:pStyle w:val="a7"/>
              <w:spacing w:line="240" w:lineRule="auto"/>
              <w:ind w:firstLine="0"/>
              <w:jc w:val="right"/>
            </w:pPr>
            <w:proofErr w:type="spellStart"/>
            <w:r>
              <w:t>Е.А.Фасхиева</w:t>
            </w:r>
            <w:proofErr w:type="spellEnd"/>
          </w:p>
        </w:tc>
      </w:tr>
    </w:tbl>
    <w:p w14:paraId="7FA9323F" w14:textId="4EC94993" w:rsidR="00B24522" w:rsidRDefault="00B24522" w:rsidP="00B64E38">
      <w:pPr>
        <w:pStyle w:val="a7"/>
        <w:spacing w:line="240" w:lineRule="auto"/>
        <w:ind w:firstLine="0"/>
        <w:rPr>
          <w:sz w:val="20"/>
        </w:rPr>
      </w:pPr>
    </w:p>
    <w:sectPr w:rsidR="00B24522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BB37CB" w14:textId="77777777" w:rsidR="00D10058" w:rsidRDefault="00D10058">
      <w:r>
        <w:separator/>
      </w:r>
    </w:p>
  </w:endnote>
  <w:endnote w:type="continuationSeparator" w:id="0">
    <w:p w14:paraId="0AAFAC4C" w14:textId="77777777" w:rsidR="00D10058" w:rsidRDefault="00D10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9A305" w14:textId="77777777" w:rsidR="00F7626C" w:rsidRDefault="00F7626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A3B389" w14:textId="77777777" w:rsidR="00D10058" w:rsidRDefault="00D10058">
      <w:r>
        <w:separator/>
      </w:r>
    </w:p>
  </w:footnote>
  <w:footnote w:type="continuationSeparator" w:id="0">
    <w:p w14:paraId="22588634" w14:textId="77777777" w:rsidR="00D10058" w:rsidRDefault="00D100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3B26B5BF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D85F33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1B146BF" w14:textId="619637FF" w:rsidR="00923635" w:rsidRDefault="0092363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92363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073498" w:rsidRPr="0007349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ИНДУСТРИАЛЬНОГО </w:t>
          </w:r>
          <w:r w:rsidR="00F7626C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РАЙОНА ГОРОДА ПЕРМИ</w:t>
          </w:r>
        </w:p>
        <w:p w14:paraId="74E5D702" w14:textId="6C1A9A35" w:rsidR="00A337B6" w:rsidRPr="00CA5A0E" w:rsidRDefault="00EC017C" w:rsidP="00E23FB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EC017C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68F04E2" w:rsidR="00811B95" w:rsidRPr="00201E8F" w:rsidRDefault="00226F7B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26F7B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584989">
            <w:rPr>
              <w:rFonts w:ascii="Times New Roman" w:hAnsi="Times New Roman" w:cs="Times New Roman"/>
              <w:b/>
              <w:bCs/>
              <w:spacing w:val="20"/>
            </w:rPr>
            <w:t>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640AFE"/>
    <w:multiLevelType w:val="hybridMultilevel"/>
    <w:tmpl w:val="F0023476"/>
    <w:lvl w:ilvl="0" w:tplc="88A0C6B0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07BB"/>
    <w:rsid w:val="00001A6C"/>
    <w:rsid w:val="000137D7"/>
    <w:rsid w:val="00034A8D"/>
    <w:rsid w:val="00035ABC"/>
    <w:rsid w:val="00040063"/>
    <w:rsid w:val="00042CD2"/>
    <w:rsid w:val="00073498"/>
    <w:rsid w:val="00085DCE"/>
    <w:rsid w:val="000D0D54"/>
    <w:rsid w:val="000F0D81"/>
    <w:rsid w:val="000F1485"/>
    <w:rsid w:val="0010497F"/>
    <w:rsid w:val="00106BC6"/>
    <w:rsid w:val="00115836"/>
    <w:rsid w:val="001243E3"/>
    <w:rsid w:val="0012684E"/>
    <w:rsid w:val="00137969"/>
    <w:rsid w:val="00165145"/>
    <w:rsid w:val="00170443"/>
    <w:rsid w:val="001757B8"/>
    <w:rsid w:val="00191482"/>
    <w:rsid w:val="001A00FC"/>
    <w:rsid w:val="001A36DA"/>
    <w:rsid w:val="001B15BE"/>
    <w:rsid w:val="001B206D"/>
    <w:rsid w:val="001C1318"/>
    <w:rsid w:val="001E5DDA"/>
    <w:rsid w:val="00201E8F"/>
    <w:rsid w:val="00205244"/>
    <w:rsid w:val="00226F7B"/>
    <w:rsid w:val="00253E16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2F5C25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95A49"/>
    <w:rsid w:val="004A1B98"/>
    <w:rsid w:val="004B052C"/>
    <w:rsid w:val="004B1FC7"/>
    <w:rsid w:val="004B2B86"/>
    <w:rsid w:val="004E2451"/>
    <w:rsid w:val="004F3819"/>
    <w:rsid w:val="004F451C"/>
    <w:rsid w:val="00512D15"/>
    <w:rsid w:val="00524C40"/>
    <w:rsid w:val="00525A05"/>
    <w:rsid w:val="005276C9"/>
    <w:rsid w:val="0054111D"/>
    <w:rsid w:val="00551323"/>
    <w:rsid w:val="005522B1"/>
    <w:rsid w:val="00553882"/>
    <w:rsid w:val="00556797"/>
    <w:rsid w:val="00584989"/>
    <w:rsid w:val="00592B00"/>
    <w:rsid w:val="005A62A6"/>
    <w:rsid w:val="005C15E9"/>
    <w:rsid w:val="00600F16"/>
    <w:rsid w:val="006304A1"/>
    <w:rsid w:val="00640539"/>
    <w:rsid w:val="006541FD"/>
    <w:rsid w:val="006566AB"/>
    <w:rsid w:val="006917DF"/>
    <w:rsid w:val="006928A1"/>
    <w:rsid w:val="00695EF5"/>
    <w:rsid w:val="006A3F09"/>
    <w:rsid w:val="006A40BF"/>
    <w:rsid w:val="006A430D"/>
    <w:rsid w:val="006B1581"/>
    <w:rsid w:val="006B3B7C"/>
    <w:rsid w:val="006B4EA4"/>
    <w:rsid w:val="006C02F4"/>
    <w:rsid w:val="006F038A"/>
    <w:rsid w:val="007278D6"/>
    <w:rsid w:val="00741EB1"/>
    <w:rsid w:val="00751328"/>
    <w:rsid w:val="00756AB6"/>
    <w:rsid w:val="00772DA0"/>
    <w:rsid w:val="007746C3"/>
    <w:rsid w:val="007C52A7"/>
    <w:rsid w:val="007C7757"/>
    <w:rsid w:val="007E4EC0"/>
    <w:rsid w:val="007F12EF"/>
    <w:rsid w:val="007F5888"/>
    <w:rsid w:val="00811B95"/>
    <w:rsid w:val="00813760"/>
    <w:rsid w:val="0081478D"/>
    <w:rsid w:val="008338E7"/>
    <w:rsid w:val="00853063"/>
    <w:rsid w:val="00856D4F"/>
    <w:rsid w:val="008643A6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7EB"/>
    <w:rsid w:val="00A67D26"/>
    <w:rsid w:val="00A73284"/>
    <w:rsid w:val="00A80A57"/>
    <w:rsid w:val="00A92A25"/>
    <w:rsid w:val="00A97B92"/>
    <w:rsid w:val="00AA3564"/>
    <w:rsid w:val="00AB3CE8"/>
    <w:rsid w:val="00AD3B0E"/>
    <w:rsid w:val="00B02235"/>
    <w:rsid w:val="00B100EF"/>
    <w:rsid w:val="00B1160A"/>
    <w:rsid w:val="00B11B42"/>
    <w:rsid w:val="00B14765"/>
    <w:rsid w:val="00B15E2E"/>
    <w:rsid w:val="00B17649"/>
    <w:rsid w:val="00B20B7E"/>
    <w:rsid w:val="00B237E4"/>
    <w:rsid w:val="00B24522"/>
    <w:rsid w:val="00B33253"/>
    <w:rsid w:val="00B347FA"/>
    <w:rsid w:val="00B45B6A"/>
    <w:rsid w:val="00B46040"/>
    <w:rsid w:val="00B51A80"/>
    <w:rsid w:val="00B60FDF"/>
    <w:rsid w:val="00B617B8"/>
    <w:rsid w:val="00B64E38"/>
    <w:rsid w:val="00B7195A"/>
    <w:rsid w:val="00B72D4A"/>
    <w:rsid w:val="00B77D71"/>
    <w:rsid w:val="00B80B3E"/>
    <w:rsid w:val="00B871BB"/>
    <w:rsid w:val="00B90C37"/>
    <w:rsid w:val="00B9285C"/>
    <w:rsid w:val="00BA6E86"/>
    <w:rsid w:val="00BA7FB1"/>
    <w:rsid w:val="00BB38DD"/>
    <w:rsid w:val="00BB3A5A"/>
    <w:rsid w:val="00BB6EFB"/>
    <w:rsid w:val="00BC03E1"/>
    <w:rsid w:val="00BC66B0"/>
    <w:rsid w:val="00BC7D7A"/>
    <w:rsid w:val="00BE0A82"/>
    <w:rsid w:val="00BF0468"/>
    <w:rsid w:val="00C17CFD"/>
    <w:rsid w:val="00C20323"/>
    <w:rsid w:val="00C33007"/>
    <w:rsid w:val="00C34A95"/>
    <w:rsid w:val="00C359CC"/>
    <w:rsid w:val="00C431F8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0058"/>
    <w:rsid w:val="00D277F2"/>
    <w:rsid w:val="00D50D5D"/>
    <w:rsid w:val="00D642F3"/>
    <w:rsid w:val="00D715AA"/>
    <w:rsid w:val="00D81BB7"/>
    <w:rsid w:val="00D85F33"/>
    <w:rsid w:val="00D923FA"/>
    <w:rsid w:val="00DA02CC"/>
    <w:rsid w:val="00DB235A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23FB8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017C"/>
    <w:rsid w:val="00EC22A9"/>
    <w:rsid w:val="00EC6E46"/>
    <w:rsid w:val="00ED46C9"/>
    <w:rsid w:val="00EF312D"/>
    <w:rsid w:val="00F23E87"/>
    <w:rsid w:val="00F30BDA"/>
    <w:rsid w:val="00F478A8"/>
    <w:rsid w:val="00F56E73"/>
    <w:rsid w:val="00F70748"/>
    <w:rsid w:val="00F7626C"/>
    <w:rsid w:val="00F827D8"/>
    <w:rsid w:val="00F83103"/>
    <w:rsid w:val="00F90AA2"/>
    <w:rsid w:val="00FA1594"/>
    <w:rsid w:val="00FA379C"/>
    <w:rsid w:val="00FA7F0B"/>
    <w:rsid w:val="00FE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75173A64-6588-486F-A11B-5DFC2C0EF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4</TotalTime>
  <Pages>2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6</cp:revision>
  <cp:lastPrinted>2026-04-24T07:26:00Z</cp:lastPrinted>
  <dcterms:created xsi:type="dcterms:W3CDTF">2026-07-18T20:51:00Z</dcterms:created>
  <dcterms:modified xsi:type="dcterms:W3CDTF">2026-07-20T08:08:00Z</dcterms:modified>
</cp:coreProperties>
</file>